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60"/>
        <w:gridCol w:w="10"/>
        <w:gridCol w:w="6142"/>
      </w:tblGrid>
      <w:tr w:rsidR="000D3A13" w:rsidRPr="005774A6" w:rsidTr="007A5039">
        <w:trPr>
          <w:trHeight w:val="397"/>
        </w:trPr>
        <w:tc>
          <w:tcPr>
            <w:tcW w:w="92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0D3A13" w:rsidRPr="007A5039" w:rsidRDefault="0057689D" w:rsidP="00A365F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bookmarkStart w:id="0" w:name="_GoBack"/>
            <w:bookmarkEnd w:id="0"/>
            <w:r w:rsidRPr="007A5039">
              <w:rPr>
                <w:rFonts w:ascii="Times New Roman" w:hAnsi="Times New Roman"/>
                <w:b/>
              </w:rPr>
              <w:t>PŘEDBĚŽNÉ SCHVÁLENÍ</w:t>
            </w:r>
            <w:r w:rsidR="000D3A13" w:rsidRPr="007A5039">
              <w:rPr>
                <w:rFonts w:ascii="Times New Roman" w:hAnsi="Times New Roman"/>
                <w:b/>
              </w:rPr>
              <w:t xml:space="preserve"> VEŘEJNÉ ZAKÁZKY </w:t>
            </w:r>
          </w:p>
        </w:tc>
      </w:tr>
      <w:tr w:rsidR="000D3A13" w:rsidRPr="005774A6" w:rsidTr="007A5039">
        <w:trPr>
          <w:trHeight w:val="407"/>
        </w:trPr>
        <w:tc>
          <w:tcPr>
            <w:tcW w:w="30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Číslo jednací</w:t>
            </w:r>
          </w:p>
        </w:tc>
        <w:tc>
          <w:tcPr>
            <w:tcW w:w="6152" w:type="dxa"/>
            <w:gridSpan w:val="2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  <w:i/>
              </w:rPr>
              <w:t>Č. j., pod kterým je veřejná zakázka vedena u zadávajícího útvaru</w:t>
            </w:r>
          </w:p>
        </w:tc>
      </w:tr>
      <w:tr w:rsidR="000D3A13" w:rsidRPr="005774A6" w:rsidTr="007A5039">
        <w:trPr>
          <w:trHeight w:val="397"/>
        </w:trPr>
        <w:tc>
          <w:tcPr>
            <w:tcW w:w="92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0D3A13" w:rsidRPr="007A5039" w:rsidRDefault="000D3A13" w:rsidP="00A365F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ČÁST A – IDENTIFIKACE ZADAVATELE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Označení zadávajícího útvaru (fakulta, součást, útvar)</w:t>
            </w:r>
          </w:p>
        </w:tc>
        <w:tc>
          <w:tcPr>
            <w:tcW w:w="61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921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A5039">
              <w:rPr>
                <w:rFonts w:ascii="Times New Roman" w:hAnsi="Times New Roman"/>
                <w:b/>
              </w:rPr>
              <w:t xml:space="preserve">Vedoucí pracovník zadávajícího útvaru (předkladatel </w:t>
            </w:r>
            <w:r w:rsidR="00A365FA" w:rsidRPr="007A5039">
              <w:rPr>
                <w:rFonts w:ascii="Times New Roman" w:hAnsi="Times New Roman"/>
                <w:b/>
              </w:rPr>
              <w:t>předběžného schválení</w:t>
            </w:r>
            <w:r w:rsidRPr="007A5039">
              <w:rPr>
                <w:rFonts w:ascii="Times New Roman" w:hAnsi="Times New Roman"/>
                <w:b/>
              </w:rPr>
              <w:t xml:space="preserve">) 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  <w:r w:rsidRPr="007A5039">
              <w:rPr>
                <w:rFonts w:ascii="Times New Roman" w:hAnsi="Times New Roman"/>
              </w:rPr>
              <w:t>Jméno, příjmení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  <w:r w:rsidRPr="007A5039">
              <w:rPr>
                <w:rFonts w:ascii="Times New Roman" w:hAnsi="Times New Roman"/>
              </w:rPr>
              <w:t>Funkce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921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A5039">
              <w:rPr>
                <w:rFonts w:ascii="Times New Roman" w:hAnsi="Times New Roman"/>
                <w:b/>
              </w:rPr>
              <w:t>Kontaktní osoba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  <w:r w:rsidRPr="007A5039">
              <w:rPr>
                <w:rFonts w:ascii="Times New Roman" w:hAnsi="Times New Roman"/>
              </w:rPr>
              <w:t>Jméno, příjmení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  <w:r w:rsidRPr="007A5039">
              <w:rPr>
                <w:rFonts w:ascii="Times New Roman" w:hAnsi="Times New Roman"/>
              </w:rPr>
              <w:t>Funkce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  <w:r w:rsidRPr="007A5039">
              <w:rPr>
                <w:rFonts w:ascii="Times New Roman" w:hAnsi="Times New Roman"/>
              </w:rPr>
              <w:t>Telefonní číslo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  <w:r w:rsidRPr="007A5039">
              <w:rPr>
                <w:rFonts w:ascii="Times New Roman" w:hAnsi="Times New Roman"/>
              </w:rPr>
              <w:t>E-mailová adresa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92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0D3A13" w:rsidRPr="007A5039" w:rsidRDefault="000D3A13" w:rsidP="00A365F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ČÁST B – ZÁKLADNÍ INFORMACE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Název veřejné zakázky</w:t>
            </w:r>
          </w:p>
        </w:tc>
        <w:tc>
          <w:tcPr>
            <w:tcW w:w="61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Druh veřejné zakázky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  <w:i/>
              </w:rPr>
              <w:t>Veřejná zakázka na dodávky, služby nebo stavební práce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Druh zadávacího řízení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  <w:i/>
              </w:rPr>
              <w:t xml:space="preserve">Viz </w:t>
            </w:r>
            <w:r w:rsidR="0057689D" w:rsidRPr="007A5039">
              <w:rPr>
                <w:rFonts w:ascii="Times New Roman" w:hAnsi="Times New Roman"/>
                <w:i/>
              </w:rPr>
              <w:t xml:space="preserve">např. </w:t>
            </w:r>
            <w:r w:rsidRPr="007A5039">
              <w:rPr>
                <w:rFonts w:ascii="Times New Roman" w:hAnsi="Times New Roman"/>
                <w:i/>
              </w:rPr>
              <w:t xml:space="preserve">§ </w:t>
            </w:r>
            <w:r w:rsidR="0057689D" w:rsidRPr="007A5039">
              <w:rPr>
                <w:rFonts w:ascii="Times New Roman" w:hAnsi="Times New Roman"/>
                <w:i/>
              </w:rPr>
              <w:t>3</w:t>
            </w:r>
            <w:r w:rsidRPr="007A5039">
              <w:rPr>
                <w:rFonts w:ascii="Times New Roman" w:hAnsi="Times New Roman"/>
                <w:i/>
              </w:rPr>
              <w:t xml:space="preserve">, popř. § </w:t>
            </w:r>
            <w:r w:rsidR="0057689D" w:rsidRPr="007A5039">
              <w:rPr>
                <w:rFonts w:ascii="Times New Roman" w:hAnsi="Times New Roman"/>
                <w:i/>
              </w:rPr>
              <w:t>31</w:t>
            </w:r>
            <w:r w:rsidRPr="007A5039">
              <w:rPr>
                <w:rFonts w:ascii="Times New Roman" w:hAnsi="Times New Roman"/>
                <w:i/>
              </w:rPr>
              <w:t xml:space="preserve"> </w:t>
            </w:r>
            <w:r w:rsidR="0057689D" w:rsidRPr="007A5039">
              <w:rPr>
                <w:rFonts w:ascii="Times New Roman" w:hAnsi="Times New Roman"/>
                <w:i/>
              </w:rPr>
              <w:t>ZZVZ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Předmět veřejné zakázky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CPV kód dle číselníku NIPEZ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  <w:i/>
              </w:rPr>
              <w:t>CPV kód odpovídající předmětu veřejné zakázky (popř. jen CPV kód převažujícího plnění v rámci více druhů plnění)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Zdůvodnění potřeby zakázky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Dodavatelé, kteří mají být osloveni</w:t>
            </w:r>
          </w:p>
        </w:tc>
        <w:tc>
          <w:tcPr>
            <w:tcW w:w="61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  <w:i/>
              </w:rPr>
              <w:t>Dodavatelé, které má zadavatel v úmyslu vyzvat k podání nabídky, je-li povinnost vyzvat určitý počet dodavatelů uložena zákonem nebo tímto opatřením (název, IČ)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Předpokládaný termín vyhlášení</w:t>
            </w:r>
          </w:p>
        </w:tc>
        <w:tc>
          <w:tcPr>
            <w:tcW w:w="6142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92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0D3A13" w:rsidRPr="007A5039" w:rsidRDefault="000D3A13" w:rsidP="00A365F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A5039">
              <w:rPr>
                <w:rFonts w:ascii="Times New Roman" w:hAnsi="Times New Roman"/>
                <w:b/>
              </w:rPr>
              <w:t>ČÁST C – FINANČNÍ ČÁST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Předpokládaná hodnota veřejné zakázky bez DPH</w:t>
            </w:r>
          </w:p>
        </w:tc>
        <w:tc>
          <w:tcPr>
            <w:tcW w:w="61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Způsob stanovení předpokládané hodnoty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  <w:i/>
              </w:rPr>
              <w:t xml:space="preserve">Stručné zdůvodnění, na základě čeho byla předpokládaná hodnota VZ  stanovena – např. průzkum trhu, zkušenosti z minulých let apod. 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Číslo účetní zakázky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  <w:i/>
              </w:rPr>
              <w:t>Doplnit číslo účetní zakázky dle zvyklostí jednotlivých fakult a součástí (např.</w:t>
            </w:r>
            <w:r w:rsidR="005774A6">
              <w:rPr>
                <w:rFonts w:ascii="Times New Roman" w:hAnsi="Times New Roman"/>
                <w:i/>
              </w:rPr>
              <w:t xml:space="preserve"> </w:t>
            </w:r>
            <w:r w:rsidRPr="007A5039">
              <w:rPr>
                <w:rFonts w:ascii="Times New Roman" w:hAnsi="Times New Roman"/>
                <w:i/>
              </w:rPr>
              <w:t xml:space="preserve">9900) 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 xml:space="preserve"> Zdroj financování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  <w:i/>
              </w:rPr>
              <w:t>Vlastní zdroje UK, státní rozpočet nebo spolufinancování ze strukturálních fondů EU (např. V</w:t>
            </w:r>
            <w:r w:rsidR="0057689D" w:rsidRPr="007A5039">
              <w:rPr>
                <w:rFonts w:ascii="Times New Roman" w:hAnsi="Times New Roman"/>
                <w:i/>
              </w:rPr>
              <w:t>VV</w:t>
            </w:r>
            <w:r w:rsidRPr="007A5039">
              <w:rPr>
                <w:rFonts w:ascii="Times New Roman" w:hAnsi="Times New Roman"/>
                <w:i/>
              </w:rPr>
              <w:t>) včetně podílu (např. SR 15 %, SF 85 %)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Evidenční číslo akce z ISPROFIN (EDS/SMVS)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0D3A13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Název a číslo projektu a konkrétní výše finančních prostředků z projektu</w:t>
            </w:r>
          </w:p>
        </w:tc>
        <w:tc>
          <w:tcPr>
            <w:tcW w:w="6142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A5039" w:rsidRDefault="000D3A13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  <w:i/>
              </w:rPr>
              <w:t>V případě spolufinancování z prostředků EU</w:t>
            </w:r>
          </w:p>
        </w:tc>
      </w:tr>
      <w:tr w:rsidR="000D3A13" w:rsidRPr="005774A6" w:rsidTr="007A5039">
        <w:trPr>
          <w:trHeight w:val="397"/>
        </w:trPr>
        <w:tc>
          <w:tcPr>
            <w:tcW w:w="921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0D3A13" w:rsidRPr="007A5039" w:rsidRDefault="000D3A13" w:rsidP="00A365F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lastRenderedPageBreak/>
              <w:t>ČÁST D – HODNOTÍCÍ KRITÉRIA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 xml:space="preserve">Základní hodnotící kritérium </w:t>
            </w:r>
          </w:p>
        </w:tc>
        <w:tc>
          <w:tcPr>
            <w:tcW w:w="61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A13" w:rsidRPr="007A5039" w:rsidRDefault="0057689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  <w:i/>
              </w:rPr>
              <w:t>Např. na základě nejvýhodnějšího poměru nabídkové ceny a kvality včetně poměru nákladů životního cyklu a kvality, na základě nejnižší nabídkové ceny nebo nejnižších nákladů životního cyklu.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hodnotící kritéria a jejich váha v %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A5039" w:rsidRDefault="000D3A13">
            <w:pPr>
              <w:spacing w:after="0" w:line="240" w:lineRule="auto"/>
              <w:rPr>
                <w:rFonts w:ascii="Times New Roman" w:hAnsi="Times New Roman"/>
              </w:rPr>
            </w:pPr>
            <w:r w:rsidRPr="007A5039">
              <w:rPr>
                <w:rFonts w:ascii="Times New Roman" w:hAnsi="Times New Roman"/>
                <w:i/>
              </w:rPr>
              <w:t xml:space="preserve">Pokud je </w:t>
            </w:r>
            <w:r w:rsidR="0057689D" w:rsidRPr="007A5039">
              <w:rPr>
                <w:rFonts w:ascii="Times New Roman" w:hAnsi="Times New Roman"/>
                <w:i/>
              </w:rPr>
              <w:t xml:space="preserve">více hodnotících kritérií </w:t>
            </w:r>
          </w:p>
        </w:tc>
      </w:tr>
      <w:tr w:rsidR="000D3A13" w:rsidRPr="005774A6" w:rsidTr="007A5039">
        <w:trPr>
          <w:trHeight w:val="397"/>
        </w:trPr>
        <w:tc>
          <w:tcPr>
            <w:tcW w:w="9212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0D3A13" w:rsidRPr="007A5039" w:rsidRDefault="000D3A13" w:rsidP="00A365F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ČÁST E – PŘEDBĚŽNÁ ŘÍDÍCÍ KONTROLA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V … dne …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</w:rPr>
              <w:t xml:space="preserve">Potvrzuji, že jsem </w:t>
            </w:r>
            <w:proofErr w:type="gramStart"/>
            <w:r w:rsidRPr="007A5039">
              <w:rPr>
                <w:rFonts w:ascii="Times New Roman" w:hAnsi="Times New Roman"/>
              </w:rPr>
              <w:t>prověřil(a) nezbytnost</w:t>
            </w:r>
            <w:proofErr w:type="gramEnd"/>
            <w:r w:rsidRPr="007A5039">
              <w:rPr>
                <w:rFonts w:ascii="Times New Roman" w:hAnsi="Times New Roman"/>
              </w:rPr>
              <w:t xml:space="preserve"> připravované operace ve smyslu vyhlášky č. 416/2004 Sb. a připravovanou operaci schvaluji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Příkazce operace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Podpis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0D3A13" w:rsidRPr="005774A6" w:rsidTr="007A5039">
        <w:trPr>
          <w:trHeight w:val="286"/>
        </w:trPr>
        <w:tc>
          <w:tcPr>
            <w:tcW w:w="9212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V … dne …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7A5039">
              <w:rPr>
                <w:rFonts w:ascii="Times New Roman" w:hAnsi="Times New Roman"/>
              </w:rPr>
              <w:t xml:space="preserve">Potvrzuji, že jsem </w:t>
            </w:r>
            <w:proofErr w:type="gramStart"/>
            <w:r w:rsidRPr="007A5039">
              <w:rPr>
                <w:rFonts w:ascii="Times New Roman" w:hAnsi="Times New Roman"/>
              </w:rPr>
              <w:t>prověřil(a) připravovanou</w:t>
            </w:r>
            <w:proofErr w:type="gramEnd"/>
            <w:r w:rsidRPr="007A5039">
              <w:rPr>
                <w:rFonts w:ascii="Times New Roman" w:hAnsi="Times New Roman"/>
              </w:rPr>
              <w:t xml:space="preserve"> operaci ve smyslu vyhlášky č. 416/2004 Sb. a připravovanou operaci schvaluji</w:t>
            </w: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Správce rozpočtu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0D3A13" w:rsidRPr="005774A6" w:rsidTr="007A5039">
        <w:trPr>
          <w:trHeight w:val="397"/>
        </w:trPr>
        <w:tc>
          <w:tcPr>
            <w:tcW w:w="307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Podpis</w:t>
            </w:r>
          </w:p>
        </w:tc>
        <w:tc>
          <w:tcPr>
            <w:tcW w:w="61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3A13" w:rsidRPr="007A5039" w:rsidRDefault="000D3A13" w:rsidP="00A365FA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</w:tbl>
    <w:p w:rsidR="000D3A13" w:rsidRPr="007A5039" w:rsidRDefault="000D3A13" w:rsidP="00731C62">
      <w:pPr>
        <w:spacing w:after="0"/>
        <w:rPr>
          <w:rFonts w:ascii="Times New Roman" w:hAnsi="Times New Roman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4606"/>
        <w:gridCol w:w="4606"/>
      </w:tblGrid>
      <w:tr w:rsidR="000D3A13" w:rsidRPr="005774A6" w:rsidTr="00731C62">
        <w:trPr>
          <w:gridAfter w:val="1"/>
          <w:wAfter w:w="4606" w:type="dxa"/>
          <w:trHeight w:val="210"/>
        </w:trPr>
        <w:tc>
          <w:tcPr>
            <w:tcW w:w="4606" w:type="dxa"/>
            <w:tcBorders>
              <w:top w:val="single" w:sz="8" w:space="0" w:color="auto"/>
            </w:tcBorders>
            <w:vAlign w:val="center"/>
          </w:tcPr>
          <w:p w:rsidR="000D3A13" w:rsidRPr="007A5039" w:rsidRDefault="000D3A13" w:rsidP="00731C6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V … dne …</w:t>
            </w:r>
          </w:p>
        </w:tc>
      </w:tr>
      <w:tr w:rsidR="000D3A13" w:rsidRPr="005774A6" w:rsidTr="007431D9">
        <w:trPr>
          <w:trHeight w:val="397"/>
        </w:trPr>
        <w:tc>
          <w:tcPr>
            <w:tcW w:w="4606" w:type="dxa"/>
            <w:vAlign w:val="center"/>
          </w:tcPr>
          <w:p w:rsidR="000D3A13" w:rsidRPr="007A5039" w:rsidRDefault="000D3A13" w:rsidP="00731C6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Vedoucí pracovník zadávajícího útvaru</w:t>
            </w:r>
          </w:p>
        </w:tc>
        <w:tc>
          <w:tcPr>
            <w:tcW w:w="4606" w:type="dxa"/>
          </w:tcPr>
          <w:p w:rsidR="000D3A13" w:rsidRPr="007A5039" w:rsidRDefault="000D3A13" w:rsidP="00731C6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D3A13" w:rsidRPr="005774A6" w:rsidTr="00731C62">
        <w:trPr>
          <w:trHeight w:val="239"/>
        </w:trPr>
        <w:tc>
          <w:tcPr>
            <w:tcW w:w="4606" w:type="dxa"/>
            <w:tcBorders>
              <w:bottom w:val="single" w:sz="8" w:space="0" w:color="auto"/>
            </w:tcBorders>
            <w:vAlign w:val="center"/>
          </w:tcPr>
          <w:p w:rsidR="000D3A13" w:rsidRPr="007A5039" w:rsidRDefault="000D3A13" w:rsidP="00731C6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Podpis</w:t>
            </w:r>
          </w:p>
        </w:tc>
        <w:tc>
          <w:tcPr>
            <w:tcW w:w="4606" w:type="dxa"/>
            <w:tcBorders>
              <w:bottom w:val="single" w:sz="8" w:space="0" w:color="auto"/>
            </w:tcBorders>
          </w:tcPr>
          <w:p w:rsidR="000D3A13" w:rsidRPr="007A5039" w:rsidRDefault="000D3A13" w:rsidP="00731C6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0D3A13" w:rsidRPr="007A5039" w:rsidRDefault="000D3A13" w:rsidP="00731C62">
      <w:pPr>
        <w:spacing w:after="0"/>
        <w:rPr>
          <w:rFonts w:ascii="Times New Roman" w:hAnsi="Times New Roman"/>
        </w:rPr>
      </w:pPr>
    </w:p>
    <w:p w:rsidR="000D3A13" w:rsidRPr="007A5039" w:rsidRDefault="000D3A13" w:rsidP="00731C62">
      <w:pPr>
        <w:spacing w:after="0"/>
        <w:rPr>
          <w:rFonts w:ascii="Times New Roman" w:hAnsi="Times New Roman"/>
        </w:rPr>
      </w:pPr>
    </w:p>
    <w:p w:rsidR="000D3A13" w:rsidRDefault="007A5039" w:rsidP="00731C62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Předběžně s</w:t>
      </w:r>
      <w:r w:rsidR="000D3A13" w:rsidRPr="007A5039">
        <w:rPr>
          <w:rFonts w:ascii="Times New Roman" w:hAnsi="Times New Roman"/>
          <w:b/>
        </w:rPr>
        <w:t xml:space="preserve">chvaluji </w:t>
      </w:r>
      <w:r>
        <w:rPr>
          <w:rFonts w:ascii="Times New Roman" w:hAnsi="Times New Roman"/>
          <w:b/>
        </w:rPr>
        <w:t xml:space="preserve">tuto </w:t>
      </w:r>
      <w:r w:rsidR="000D3A13" w:rsidRPr="007A5039">
        <w:rPr>
          <w:rFonts w:ascii="Times New Roman" w:hAnsi="Times New Roman"/>
          <w:b/>
        </w:rPr>
        <w:t>veřejn</w:t>
      </w:r>
      <w:r>
        <w:rPr>
          <w:rFonts w:ascii="Times New Roman" w:hAnsi="Times New Roman"/>
          <w:b/>
        </w:rPr>
        <w:t>ou</w:t>
      </w:r>
      <w:r w:rsidR="000D3A13" w:rsidRPr="007A5039">
        <w:rPr>
          <w:rFonts w:ascii="Times New Roman" w:hAnsi="Times New Roman"/>
          <w:b/>
        </w:rPr>
        <w:t xml:space="preserve"> zakázk</w:t>
      </w:r>
      <w:r>
        <w:rPr>
          <w:rFonts w:ascii="Times New Roman" w:hAnsi="Times New Roman"/>
          <w:b/>
        </w:rPr>
        <w:t>u.</w:t>
      </w:r>
    </w:p>
    <w:p w:rsidR="007A5039" w:rsidRPr="007A5039" w:rsidRDefault="007A5039" w:rsidP="00731C62">
      <w:pPr>
        <w:spacing w:after="0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06"/>
        <w:gridCol w:w="4606"/>
      </w:tblGrid>
      <w:tr w:rsidR="000D3A13" w:rsidRPr="005774A6" w:rsidTr="00731C62">
        <w:trPr>
          <w:gridAfter w:val="1"/>
          <w:wAfter w:w="4606" w:type="dxa"/>
          <w:trHeight w:val="194"/>
        </w:trPr>
        <w:tc>
          <w:tcPr>
            <w:tcW w:w="4606" w:type="dxa"/>
            <w:vAlign w:val="center"/>
          </w:tcPr>
          <w:p w:rsidR="000D3A13" w:rsidRPr="007A5039" w:rsidRDefault="000D3A13" w:rsidP="00731C6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 xml:space="preserve">V </w:t>
            </w:r>
            <w:proofErr w:type="gramStart"/>
            <w:r w:rsidRPr="007A5039">
              <w:rPr>
                <w:rFonts w:ascii="Times New Roman" w:hAnsi="Times New Roman"/>
                <w:b/>
              </w:rPr>
              <w:t xml:space="preserve">… </w:t>
            </w:r>
            <w:r w:rsidR="00FC2A94" w:rsidRPr="007A5039">
              <w:rPr>
                <w:rFonts w:ascii="Times New Roman" w:hAnsi="Times New Roman"/>
                <w:b/>
              </w:rPr>
              <w:t xml:space="preserve">               </w:t>
            </w:r>
            <w:r w:rsidRPr="007A5039">
              <w:rPr>
                <w:rFonts w:ascii="Times New Roman" w:hAnsi="Times New Roman"/>
                <w:b/>
              </w:rPr>
              <w:t>dne</w:t>
            </w:r>
            <w:proofErr w:type="gramEnd"/>
            <w:r w:rsidRPr="007A5039">
              <w:rPr>
                <w:rFonts w:ascii="Times New Roman" w:hAnsi="Times New Roman"/>
                <w:b/>
              </w:rPr>
              <w:t xml:space="preserve"> …</w:t>
            </w:r>
          </w:p>
        </w:tc>
      </w:tr>
      <w:tr w:rsidR="000D3A13" w:rsidRPr="005774A6" w:rsidTr="0082501D">
        <w:trPr>
          <w:trHeight w:val="397"/>
        </w:trPr>
        <w:tc>
          <w:tcPr>
            <w:tcW w:w="4606" w:type="dxa"/>
            <w:vAlign w:val="center"/>
          </w:tcPr>
          <w:p w:rsidR="000D3A13" w:rsidRPr="007A5039" w:rsidRDefault="000D3A13" w:rsidP="00126EB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 xml:space="preserve">Vedoucí pracovník oprávněný </w:t>
            </w:r>
            <w:r w:rsidR="00FC2A94" w:rsidRPr="007A5039">
              <w:rPr>
                <w:rFonts w:ascii="Times New Roman" w:hAnsi="Times New Roman"/>
                <w:b/>
              </w:rPr>
              <w:t xml:space="preserve">předběžně </w:t>
            </w:r>
            <w:r w:rsidRPr="007A5039">
              <w:rPr>
                <w:rFonts w:ascii="Times New Roman" w:hAnsi="Times New Roman"/>
                <w:b/>
              </w:rPr>
              <w:t>schválit veřejn</w:t>
            </w:r>
            <w:r w:rsidR="00FC2A94" w:rsidRPr="007A5039">
              <w:rPr>
                <w:rFonts w:ascii="Times New Roman" w:hAnsi="Times New Roman"/>
                <w:b/>
              </w:rPr>
              <w:t>ou</w:t>
            </w:r>
            <w:r w:rsidRPr="007A5039">
              <w:rPr>
                <w:rFonts w:ascii="Times New Roman" w:hAnsi="Times New Roman"/>
                <w:b/>
              </w:rPr>
              <w:t xml:space="preserve"> zakázk</w:t>
            </w:r>
            <w:r w:rsidR="00FC2A94" w:rsidRPr="007A5039">
              <w:rPr>
                <w:rFonts w:ascii="Times New Roman" w:hAnsi="Times New Roman"/>
                <w:b/>
              </w:rPr>
              <w:t>u</w:t>
            </w:r>
            <w:r w:rsidR="00731ABB" w:rsidRPr="007A5039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4606" w:type="dxa"/>
            <w:vAlign w:val="center"/>
          </w:tcPr>
          <w:p w:rsidR="000D3A13" w:rsidRPr="007A5039" w:rsidRDefault="000D3A13" w:rsidP="00731C62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</w:tr>
      <w:tr w:rsidR="000D3A13" w:rsidRPr="005774A6" w:rsidTr="0082501D">
        <w:trPr>
          <w:trHeight w:val="397"/>
        </w:trPr>
        <w:tc>
          <w:tcPr>
            <w:tcW w:w="4606" w:type="dxa"/>
            <w:vAlign w:val="center"/>
          </w:tcPr>
          <w:p w:rsidR="000D3A13" w:rsidRPr="007A5039" w:rsidRDefault="000D3A13" w:rsidP="00731C6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A5039">
              <w:rPr>
                <w:rFonts w:ascii="Times New Roman" w:hAnsi="Times New Roman"/>
                <w:b/>
              </w:rPr>
              <w:t>Podpis</w:t>
            </w:r>
          </w:p>
        </w:tc>
        <w:tc>
          <w:tcPr>
            <w:tcW w:w="4606" w:type="dxa"/>
            <w:vAlign w:val="center"/>
          </w:tcPr>
          <w:p w:rsidR="000D3A13" w:rsidRPr="007A5039" w:rsidRDefault="000D3A13" w:rsidP="00731C6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FC2A94" w:rsidRPr="007A5039" w:rsidRDefault="00FC2A94" w:rsidP="00731ABB">
      <w:pPr>
        <w:overflowPunct w:val="0"/>
        <w:autoSpaceDE w:val="0"/>
        <w:autoSpaceDN w:val="0"/>
        <w:adjustRightInd w:val="0"/>
        <w:spacing w:after="0" w:line="288" w:lineRule="auto"/>
        <w:jc w:val="both"/>
        <w:textAlignment w:val="baseline"/>
        <w:rPr>
          <w:rFonts w:ascii="Times New Roman" w:hAnsi="Times New Roman"/>
        </w:rPr>
      </w:pPr>
    </w:p>
    <w:p w:rsidR="00FC2A94" w:rsidRPr="007A5039" w:rsidRDefault="00FC2A94" w:rsidP="00FC2A94">
      <w:pPr>
        <w:spacing w:after="0"/>
        <w:rPr>
          <w:rFonts w:ascii="Times New Roman" w:hAnsi="Times New Roman"/>
          <w:b/>
        </w:rPr>
      </w:pPr>
    </w:p>
    <w:sectPr w:rsidR="00FC2A94" w:rsidRPr="007A5039" w:rsidSect="007A5039">
      <w:headerReference w:type="default" r:id="rId8"/>
      <w:footerReference w:type="default" r:id="rId9"/>
      <w:headerReference w:type="first" r:id="rId10"/>
      <w:pgSz w:w="11906" w:h="16838" w:code="9"/>
      <w:pgMar w:top="1418" w:right="1418" w:bottom="1418" w:left="1418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5FA" w:rsidRDefault="00A365FA" w:rsidP="00CE6C28">
      <w:pPr>
        <w:spacing w:after="0" w:line="240" w:lineRule="auto"/>
      </w:pPr>
      <w:r>
        <w:separator/>
      </w:r>
    </w:p>
  </w:endnote>
  <w:endnote w:type="continuationSeparator" w:id="0">
    <w:p w:rsidR="00A365FA" w:rsidRDefault="00A365FA" w:rsidP="00CE6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4054442"/>
      <w:docPartObj>
        <w:docPartGallery w:val="Page Numbers (Bottom of Page)"/>
        <w:docPartUnique/>
      </w:docPartObj>
    </w:sdtPr>
    <w:sdtEndPr/>
    <w:sdtContent>
      <w:p w:rsidR="00A365FA" w:rsidRDefault="00A365FA" w:rsidP="007A5039">
        <w:pPr>
          <w:pStyle w:val="Zpat"/>
          <w:tabs>
            <w:tab w:val="left" w:pos="3915"/>
          </w:tabs>
        </w:pP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FA2CB7">
          <w:rPr>
            <w:noProof/>
          </w:rPr>
          <w:t>1</w:t>
        </w:r>
        <w:r>
          <w:fldChar w:fldCharType="end"/>
        </w:r>
      </w:p>
    </w:sdtContent>
  </w:sdt>
  <w:p w:rsidR="00A365FA" w:rsidRDefault="00A365F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5FA" w:rsidRDefault="00A365FA" w:rsidP="00CE6C28">
      <w:pPr>
        <w:spacing w:after="0" w:line="240" w:lineRule="auto"/>
      </w:pPr>
      <w:r>
        <w:separator/>
      </w:r>
    </w:p>
  </w:footnote>
  <w:footnote w:type="continuationSeparator" w:id="0">
    <w:p w:rsidR="00A365FA" w:rsidRDefault="00A365FA" w:rsidP="00CE6C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5FA" w:rsidRPr="007A5039" w:rsidRDefault="00A365FA">
    <w:pPr>
      <w:pStyle w:val="Zhlav"/>
      <w:jc w:val="right"/>
      <w:rPr>
        <w:rFonts w:ascii="Times New Roman" w:hAnsi="Times New Roman"/>
        <w:b/>
        <w:sz w:val="24"/>
        <w:szCs w:val="24"/>
        <w:u w:val="single"/>
      </w:rPr>
    </w:pPr>
    <w:r w:rsidRPr="007A5039">
      <w:rPr>
        <w:rFonts w:ascii="Times New Roman" w:hAnsi="Times New Roman"/>
        <w:b/>
        <w:sz w:val="24"/>
        <w:szCs w:val="24"/>
        <w:u w:val="single"/>
      </w:rPr>
      <w:t>Opatření rektora č. 27/2016__________________________</w:t>
    </w:r>
    <w:r w:rsidRPr="007A5039">
      <w:rPr>
        <w:rFonts w:ascii="Times New Roman" w:hAnsi="Times New Roman"/>
        <w:b/>
        <w:sz w:val="24"/>
        <w:szCs w:val="24"/>
        <w:u w:val="single"/>
      </w:rPr>
      <w:tab/>
      <w:t>(příloha č. 1)</w:t>
    </w:r>
    <w:r w:rsidRPr="007A5039" w:rsidDel="00A365FA">
      <w:rPr>
        <w:rFonts w:ascii="Times New Roman" w:hAnsi="Times New Roman"/>
        <w:b/>
        <w:sz w:val="24"/>
        <w:szCs w:val="24"/>
        <w:u w:val="single"/>
      </w:rPr>
      <w:t xml:space="preserve"> </w:t>
    </w:r>
  </w:p>
  <w:p w:rsidR="00A365FA" w:rsidRPr="007A5039" w:rsidRDefault="00A365FA" w:rsidP="007A5039">
    <w:pPr>
      <w:pStyle w:val="Zhlav"/>
      <w:jc w:val="right"/>
      <w:rPr>
        <w:rFonts w:ascii="Times New Roman" w:hAnsi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5FA" w:rsidRPr="00F7218D" w:rsidRDefault="00A365FA">
    <w:pPr>
      <w:pStyle w:val="Zhlav"/>
      <w:rPr>
        <w:rFonts w:ascii="Arial" w:hAnsi="Arial" w:cs="Arial"/>
        <w:sz w:val="24"/>
        <w:szCs w:val="24"/>
        <w:u w:val="single"/>
      </w:rPr>
    </w:pPr>
    <w:r>
      <w:rPr>
        <w:rFonts w:ascii="Arial" w:hAnsi="Arial" w:cs="Arial"/>
        <w:sz w:val="24"/>
        <w:szCs w:val="24"/>
        <w:u w:val="single"/>
      </w:rPr>
      <w:t>Opatření rektora</w:t>
    </w:r>
    <w:r w:rsidRPr="00F7218D">
      <w:rPr>
        <w:rFonts w:ascii="Arial" w:hAnsi="Arial" w:cs="Arial"/>
        <w:sz w:val="24"/>
        <w:szCs w:val="24"/>
        <w:u w:val="single"/>
      </w:rPr>
      <w:t xml:space="preserve"> č.</w:t>
    </w:r>
    <w:r>
      <w:rPr>
        <w:rFonts w:ascii="Arial" w:hAnsi="Arial" w:cs="Arial"/>
        <w:sz w:val="24"/>
        <w:szCs w:val="24"/>
        <w:u w:val="single"/>
      </w:rPr>
      <w:t xml:space="preserve"> 27/2016</w:t>
    </w:r>
    <w:r>
      <w:rPr>
        <w:rFonts w:ascii="Arial" w:hAnsi="Arial" w:cs="Arial"/>
        <w:sz w:val="24"/>
        <w:szCs w:val="24"/>
        <w:u w:val="single"/>
      </w:rPr>
      <w:tab/>
    </w:r>
    <w:r>
      <w:rPr>
        <w:rFonts w:ascii="Arial" w:hAnsi="Arial" w:cs="Arial"/>
        <w:sz w:val="24"/>
        <w:szCs w:val="24"/>
        <w:u w:val="single"/>
      </w:rPr>
      <w:tab/>
    </w:r>
    <w:r w:rsidRPr="00F7218D">
      <w:rPr>
        <w:rFonts w:ascii="Arial" w:hAnsi="Arial" w:cs="Arial"/>
        <w:sz w:val="24"/>
        <w:szCs w:val="24"/>
        <w:u w:val="single"/>
      </w:rPr>
      <w:t>(příloha č. 1)</w:t>
    </w:r>
  </w:p>
  <w:p w:rsidR="00A365FA" w:rsidRDefault="00A365FA">
    <w:pPr>
      <w:pStyle w:val="Zhlav"/>
    </w:pPr>
  </w:p>
  <w:p w:rsidR="00A365FA" w:rsidRDefault="00A365F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400C9F2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BB14924"/>
    <w:multiLevelType w:val="hybridMultilevel"/>
    <w:tmpl w:val="645229B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AB11EC"/>
    <w:multiLevelType w:val="hybridMultilevel"/>
    <w:tmpl w:val="8FBEECAA"/>
    <w:lvl w:ilvl="0" w:tplc="0405000F">
      <w:start w:val="1"/>
      <w:numFmt w:val="decimal"/>
      <w:lvlText w:val="%1."/>
      <w:lvlJc w:val="left"/>
      <w:pPr>
        <w:tabs>
          <w:tab w:val="num" w:pos="1154"/>
        </w:tabs>
        <w:ind w:left="1154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74"/>
        </w:tabs>
        <w:ind w:left="1874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94"/>
        </w:tabs>
        <w:ind w:left="2594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314"/>
        </w:tabs>
        <w:ind w:left="3314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034"/>
        </w:tabs>
        <w:ind w:left="4034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754"/>
        </w:tabs>
        <w:ind w:left="4754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74"/>
        </w:tabs>
        <w:ind w:left="5474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94"/>
        </w:tabs>
        <w:ind w:left="6194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914"/>
        </w:tabs>
        <w:ind w:left="6914" w:hanging="180"/>
      </w:pPr>
    </w:lvl>
  </w:abstractNum>
  <w:abstractNum w:abstractNumId="3">
    <w:nsid w:val="27A76010"/>
    <w:multiLevelType w:val="hybridMultilevel"/>
    <w:tmpl w:val="2A240DE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trackRevisions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0BB"/>
    <w:rsid w:val="0000257F"/>
    <w:rsid w:val="00012763"/>
    <w:rsid w:val="000127C1"/>
    <w:rsid w:val="000174E0"/>
    <w:rsid w:val="000222A3"/>
    <w:rsid w:val="00040550"/>
    <w:rsid w:val="000471AD"/>
    <w:rsid w:val="00061B38"/>
    <w:rsid w:val="0009264B"/>
    <w:rsid w:val="00092A0E"/>
    <w:rsid w:val="00095C5C"/>
    <w:rsid w:val="00096797"/>
    <w:rsid w:val="00096C2F"/>
    <w:rsid w:val="000A35C9"/>
    <w:rsid w:val="000B14E4"/>
    <w:rsid w:val="000B61CF"/>
    <w:rsid w:val="000C1CC3"/>
    <w:rsid w:val="000C6507"/>
    <w:rsid w:val="000C7269"/>
    <w:rsid w:val="000D3A13"/>
    <w:rsid w:val="000F4AD7"/>
    <w:rsid w:val="00126EB6"/>
    <w:rsid w:val="00131842"/>
    <w:rsid w:val="00136826"/>
    <w:rsid w:val="00137AFF"/>
    <w:rsid w:val="00146287"/>
    <w:rsid w:val="00155068"/>
    <w:rsid w:val="00165F8C"/>
    <w:rsid w:val="00181254"/>
    <w:rsid w:val="00187957"/>
    <w:rsid w:val="001920C5"/>
    <w:rsid w:val="0019596B"/>
    <w:rsid w:val="00196913"/>
    <w:rsid w:val="001A5567"/>
    <w:rsid w:val="001B19AD"/>
    <w:rsid w:val="001C5C98"/>
    <w:rsid w:val="001C6C0D"/>
    <w:rsid w:val="001D5226"/>
    <w:rsid w:val="001E44D6"/>
    <w:rsid w:val="001E7983"/>
    <w:rsid w:val="00216337"/>
    <w:rsid w:val="00220CCB"/>
    <w:rsid w:val="00222B60"/>
    <w:rsid w:val="00225F00"/>
    <w:rsid w:val="00226389"/>
    <w:rsid w:val="002479BB"/>
    <w:rsid w:val="00253B40"/>
    <w:rsid w:val="00254872"/>
    <w:rsid w:val="00257A11"/>
    <w:rsid w:val="002617A7"/>
    <w:rsid w:val="00270029"/>
    <w:rsid w:val="00275923"/>
    <w:rsid w:val="00275972"/>
    <w:rsid w:val="00275B29"/>
    <w:rsid w:val="0028444F"/>
    <w:rsid w:val="00284C35"/>
    <w:rsid w:val="002960C8"/>
    <w:rsid w:val="002968A9"/>
    <w:rsid w:val="002A0194"/>
    <w:rsid w:val="002A03AD"/>
    <w:rsid w:val="002A6EE4"/>
    <w:rsid w:val="002B11A2"/>
    <w:rsid w:val="002B18B1"/>
    <w:rsid w:val="002B6ACE"/>
    <w:rsid w:val="002C4985"/>
    <w:rsid w:val="002C6465"/>
    <w:rsid w:val="002C6EFD"/>
    <w:rsid w:val="002E4627"/>
    <w:rsid w:val="002E78DF"/>
    <w:rsid w:val="002F1538"/>
    <w:rsid w:val="00321E27"/>
    <w:rsid w:val="00324949"/>
    <w:rsid w:val="003266CA"/>
    <w:rsid w:val="00333CC0"/>
    <w:rsid w:val="00337D01"/>
    <w:rsid w:val="00340C5F"/>
    <w:rsid w:val="00342459"/>
    <w:rsid w:val="003435EE"/>
    <w:rsid w:val="00344639"/>
    <w:rsid w:val="00345C7F"/>
    <w:rsid w:val="003547D1"/>
    <w:rsid w:val="00355623"/>
    <w:rsid w:val="00365730"/>
    <w:rsid w:val="0037030F"/>
    <w:rsid w:val="00371FFD"/>
    <w:rsid w:val="00375E8B"/>
    <w:rsid w:val="0038426A"/>
    <w:rsid w:val="00384D7C"/>
    <w:rsid w:val="003B0C7C"/>
    <w:rsid w:val="003B4921"/>
    <w:rsid w:val="003C6C33"/>
    <w:rsid w:val="003C6EDC"/>
    <w:rsid w:val="003D4311"/>
    <w:rsid w:val="003D790F"/>
    <w:rsid w:val="003E02CB"/>
    <w:rsid w:val="003E4791"/>
    <w:rsid w:val="003F3D2A"/>
    <w:rsid w:val="003F4296"/>
    <w:rsid w:val="004052BC"/>
    <w:rsid w:val="004063E1"/>
    <w:rsid w:val="00421449"/>
    <w:rsid w:val="00421E07"/>
    <w:rsid w:val="0043245C"/>
    <w:rsid w:val="00434242"/>
    <w:rsid w:val="00455FBC"/>
    <w:rsid w:val="004565E0"/>
    <w:rsid w:val="00470056"/>
    <w:rsid w:val="00475EC1"/>
    <w:rsid w:val="00477C0D"/>
    <w:rsid w:val="00483857"/>
    <w:rsid w:val="00492ECD"/>
    <w:rsid w:val="004A29E5"/>
    <w:rsid w:val="004A43AB"/>
    <w:rsid w:val="004A5BF6"/>
    <w:rsid w:val="004B2E6D"/>
    <w:rsid w:val="004D3575"/>
    <w:rsid w:val="004D4EE7"/>
    <w:rsid w:val="004E080F"/>
    <w:rsid w:val="004E124E"/>
    <w:rsid w:val="004F18C9"/>
    <w:rsid w:val="00502456"/>
    <w:rsid w:val="00502EDC"/>
    <w:rsid w:val="00503299"/>
    <w:rsid w:val="005050BB"/>
    <w:rsid w:val="00510C83"/>
    <w:rsid w:val="0052334F"/>
    <w:rsid w:val="00537640"/>
    <w:rsid w:val="005407B7"/>
    <w:rsid w:val="005722C6"/>
    <w:rsid w:val="005732CD"/>
    <w:rsid w:val="00573465"/>
    <w:rsid w:val="0057689D"/>
    <w:rsid w:val="005774A6"/>
    <w:rsid w:val="005777D2"/>
    <w:rsid w:val="00580625"/>
    <w:rsid w:val="005818BF"/>
    <w:rsid w:val="005942BB"/>
    <w:rsid w:val="005A3B40"/>
    <w:rsid w:val="005C0028"/>
    <w:rsid w:val="005D030A"/>
    <w:rsid w:val="005D289D"/>
    <w:rsid w:val="005D44B2"/>
    <w:rsid w:val="005E0924"/>
    <w:rsid w:val="005E4569"/>
    <w:rsid w:val="00601EA5"/>
    <w:rsid w:val="00617BBB"/>
    <w:rsid w:val="006211A0"/>
    <w:rsid w:val="006237F9"/>
    <w:rsid w:val="006300A0"/>
    <w:rsid w:val="00642F16"/>
    <w:rsid w:val="006462B8"/>
    <w:rsid w:val="00647E0A"/>
    <w:rsid w:val="00647E10"/>
    <w:rsid w:val="00650435"/>
    <w:rsid w:val="006728D4"/>
    <w:rsid w:val="0067457F"/>
    <w:rsid w:val="006754F7"/>
    <w:rsid w:val="00676E5F"/>
    <w:rsid w:val="0069008E"/>
    <w:rsid w:val="00693927"/>
    <w:rsid w:val="00697626"/>
    <w:rsid w:val="006A49E7"/>
    <w:rsid w:val="006A72C8"/>
    <w:rsid w:val="006B0871"/>
    <w:rsid w:val="006B4C2C"/>
    <w:rsid w:val="006C0319"/>
    <w:rsid w:val="006C44E7"/>
    <w:rsid w:val="006C4942"/>
    <w:rsid w:val="006E30B8"/>
    <w:rsid w:val="006E6F4D"/>
    <w:rsid w:val="006F43EF"/>
    <w:rsid w:val="00705962"/>
    <w:rsid w:val="0071212B"/>
    <w:rsid w:val="007127AE"/>
    <w:rsid w:val="00713263"/>
    <w:rsid w:val="00713F52"/>
    <w:rsid w:val="0071743F"/>
    <w:rsid w:val="00730B8B"/>
    <w:rsid w:val="00731ABB"/>
    <w:rsid w:val="00731C62"/>
    <w:rsid w:val="0074189B"/>
    <w:rsid w:val="00742A04"/>
    <w:rsid w:val="007431D9"/>
    <w:rsid w:val="0074721B"/>
    <w:rsid w:val="00751E9F"/>
    <w:rsid w:val="00752AB1"/>
    <w:rsid w:val="007A0D3B"/>
    <w:rsid w:val="007A432C"/>
    <w:rsid w:val="007A5039"/>
    <w:rsid w:val="007C3704"/>
    <w:rsid w:val="007C4D86"/>
    <w:rsid w:val="007C5762"/>
    <w:rsid w:val="007C6F4F"/>
    <w:rsid w:val="007E18A2"/>
    <w:rsid w:val="007F554C"/>
    <w:rsid w:val="00813368"/>
    <w:rsid w:val="00817471"/>
    <w:rsid w:val="008221B0"/>
    <w:rsid w:val="0082501D"/>
    <w:rsid w:val="00852021"/>
    <w:rsid w:val="00881147"/>
    <w:rsid w:val="008846C1"/>
    <w:rsid w:val="00891D84"/>
    <w:rsid w:val="00894C57"/>
    <w:rsid w:val="00895CF5"/>
    <w:rsid w:val="00896805"/>
    <w:rsid w:val="008B0753"/>
    <w:rsid w:val="008B78F1"/>
    <w:rsid w:val="008C0D2D"/>
    <w:rsid w:val="008D690A"/>
    <w:rsid w:val="008E2410"/>
    <w:rsid w:val="008E33E6"/>
    <w:rsid w:val="008F7B18"/>
    <w:rsid w:val="009069DE"/>
    <w:rsid w:val="00920BED"/>
    <w:rsid w:val="00925894"/>
    <w:rsid w:val="00925B29"/>
    <w:rsid w:val="00927E15"/>
    <w:rsid w:val="009315F7"/>
    <w:rsid w:val="00931C32"/>
    <w:rsid w:val="00937332"/>
    <w:rsid w:val="009375E9"/>
    <w:rsid w:val="00943500"/>
    <w:rsid w:val="00947DD6"/>
    <w:rsid w:val="0096569B"/>
    <w:rsid w:val="009707B0"/>
    <w:rsid w:val="00971C80"/>
    <w:rsid w:val="009947A9"/>
    <w:rsid w:val="009A45AA"/>
    <w:rsid w:val="009A5589"/>
    <w:rsid w:val="009B56CB"/>
    <w:rsid w:val="009D0380"/>
    <w:rsid w:val="009D39AE"/>
    <w:rsid w:val="009E0D55"/>
    <w:rsid w:val="009E3582"/>
    <w:rsid w:val="009F392A"/>
    <w:rsid w:val="009F3E06"/>
    <w:rsid w:val="009F4FF6"/>
    <w:rsid w:val="00A00AEB"/>
    <w:rsid w:val="00A11E81"/>
    <w:rsid w:val="00A32942"/>
    <w:rsid w:val="00A354CC"/>
    <w:rsid w:val="00A365FA"/>
    <w:rsid w:val="00A45808"/>
    <w:rsid w:val="00A47301"/>
    <w:rsid w:val="00A55D8F"/>
    <w:rsid w:val="00A62F07"/>
    <w:rsid w:val="00A65602"/>
    <w:rsid w:val="00A65E1E"/>
    <w:rsid w:val="00A721E6"/>
    <w:rsid w:val="00A746A4"/>
    <w:rsid w:val="00A85CBF"/>
    <w:rsid w:val="00A94CD4"/>
    <w:rsid w:val="00AA4571"/>
    <w:rsid w:val="00AA5E4D"/>
    <w:rsid w:val="00AB4837"/>
    <w:rsid w:val="00AC0599"/>
    <w:rsid w:val="00AC3A1C"/>
    <w:rsid w:val="00AD244D"/>
    <w:rsid w:val="00AD795D"/>
    <w:rsid w:val="00AE6488"/>
    <w:rsid w:val="00AF0A03"/>
    <w:rsid w:val="00B07FD2"/>
    <w:rsid w:val="00B11830"/>
    <w:rsid w:val="00B1325C"/>
    <w:rsid w:val="00B13FBB"/>
    <w:rsid w:val="00B13FEA"/>
    <w:rsid w:val="00B177E1"/>
    <w:rsid w:val="00B21AB3"/>
    <w:rsid w:val="00B23430"/>
    <w:rsid w:val="00B37ABC"/>
    <w:rsid w:val="00B407D8"/>
    <w:rsid w:val="00B40DA2"/>
    <w:rsid w:val="00B40F05"/>
    <w:rsid w:val="00B42486"/>
    <w:rsid w:val="00B66ECB"/>
    <w:rsid w:val="00B84B0A"/>
    <w:rsid w:val="00B9491B"/>
    <w:rsid w:val="00BA5E9C"/>
    <w:rsid w:val="00BC03F2"/>
    <w:rsid w:val="00BC06DF"/>
    <w:rsid w:val="00BC315E"/>
    <w:rsid w:val="00BC7991"/>
    <w:rsid w:val="00BD181F"/>
    <w:rsid w:val="00BD22FF"/>
    <w:rsid w:val="00BD54E9"/>
    <w:rsid w:val="00BE3A58"/>
    <w:rsid w:val="00BF2F96"/>
    <w:rsid w:val="00C04019"/>
    <w:rsid w:val="00C11B09"/>
    <w:rsid w:val="00C2304B"/>
    <w:rsid w:val="00C4059B"/>
    <w:rsid w:val="00C52FFC"/>
    <w:rsid w:val="00C83197"/>
    <w:rsid w:val="00C87B9C"/>
    <w:rsid w:val="00C90025"/>
    <w:rsid w:val="00CA467D"/>
    <w:rsid w:val="00CA6CE6"/>
    <w:rsid w:val="00CB2F9C"/>
    <w:rsid w:val="00CC4A1C"/>
    <w:rsid w:val="00CC5241"/>
    <w:rsid w:val="00CD0BDD"/>
    <w:rsid w:val="00CD0DD9"/>
    <w:rsid w:val="00CD5EE7"/>
    <w:rsid w:val="00CE0864"/>
    <w:rsid w:val="00CE4C5D"/>
    <w:rsid w:val="00CE52EF"/>
    <w:rsid w:val="00CE6C28"/>
    <w:rsid w:val="00CF1D81"/>
    <w:rsid w:val="00D06612"/>
    <w:rsid w:val="00D15E0D"/>
    <w:rsid w:val="00D164FA"/>
    <w:rsid w:val="00D17D9B"/>
    <w:rsid w:val="00D24DCD"/>
    <w:rsid w:val="00D272D2"/>
    <w:rsid w:val="00D34CCC"/>
    <w:rsid w:val="00D530D0"/>
    <w:rsid w:val="00D5651C"/>
    <w:rsid w:val="00D65F5A"/>
    <w:rsid w:val="00D75515"/>
    <w:rsid w:val="00D775B4"/>
    <w:rsid w:val="00D960F9"/>
    <w:rsid w:val="00DA2CE1"/>
    <w:rsid w:val="00DA315A"/>
    <w:rsid w:val="00DB1056"/>
    <w:rsid w:val="00DB5F4F"/>
    <w:rsid w:val="00DC2C15"/>
    <w:rsid w:val="00DE2B6C"/>
    <w:rsid w:val="00DF5DE7"/>
    <w:rsid w:val="00E01523"/>
    <w:rsid w:val="00E02710"/>
    <w:rsid w:val="00E05439"/>
    <w:rsid w:val="00E13983"/>
    <w:rsid w:val="00E20D31"/>
    <w:rsid w:val="00E31DAB"/>
    <w:rsid w:val="00E37A92"/>
    <w:rsid w:val="00E408ED"/>
    <w:rsid w:val="00E41A8E"/>
    <w:rsid w:val="00E50908"/>
    <w:rsid w:val="00E51F5B"/>
    <w:rsid w:val="00E80E65"/>
    <w:rsid w:val="00E84906"/>
    <w:rsid w:val="00E87863"/>
    <w:rsid w:val="00EA6696"/>
    <w:rsid w:val="00EB5780"/>
    <w:rsid w:val="00EC1D22"/>
    <w:rsid w:val="00EC6384"/>
    <w:rsid w:val="00ED42FF"/>
    <w:rsid w:val="00EE5419"/>
    <w:rsid w:val="00EE6AD9"/>
    <w:rsid w:val="00EE6C3D"/>
    <w:rsid w:val="00EF5CDA"/>
    <w:rsid w:val="00EF7478"/>
    <w:rsid w:val="00F00FAD"/>
    <w:rsid w:val="00F208E7"/>
    <w:rsid w:val="00F36710"/>
    <w:rsid w:val="00F44817"/>
    <w:rsid w:val="00F7218D"/>
    <w:rsid w:val="00F758BD"/>
    <w:rsid w:val="00F75D21"/>
    <w:rsid w:val="00F871B9"/>
    <w:rsid w:val="00F92A25"/>
    <w:rsid w:val="00F94D33"/>
    <w:rsid w:val="00FA02EB"/>
    <w:rsid w:val="00FA2CB7"/>
    <w:rsid w:val="00FB01DE"/>
    <w:rsid w:val="00FB1E80"/>
    <w:rsid w:val="00FC2991"/>
    <w:rsid w:val="00FC2A94"/>
    <w:rsid w:val="00FC33C2"/>
    <w:rsid w:val="00FC6718"/>
    <w:rsid w:val="00FC6BA5"/>
    <w:rsid w:val="00FC7BAE"/>
    <w:rsid w:val="00FE2C16"/>
    <w:rsid w:val="00FF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75515"/>
    <w:pPr>
      <w:spacing w:after="200" w:line="276" w:lineRule="auto"/>
    </w:pPr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5050BB"/>
    <w:pPr>
      <w:spacing w:after="0" w:line="240" w:lineRule="auto"/>
    </w:pPr>
    <w:rPr>
      <w:rFonts w:ascii="Tahoma" w:hAnsi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050BB"/>
    <w:rPr>
      <w:rFonts w:ascii="Tahoma" w:hAnsi="Tahoma"/>
      <w:sz w:val="16"/>
    </w:rPr>
  </w:style>
  <w:style w:type="table" w:styleId="Mkatabulky">
    <w:name w:val="Table Grid"/>
    <w:basedOn w:val="Normlntabulka"/>
    <w:uiPriority w:val="99"/>
    <w:rsid w:val="005050B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rsid w:val="00CE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locked/>
    <w:rsid w:val="00CE6C28"/>
    <w:rPr>
      <w:rFonts w:cs="Times New Roman"/>
    </w:rPr>
  </w:style>
  <w:style w:type="paragraph" w:styleId="Zpat">
    <w:name w:val="footer"/>
    <w:basedOn w:val="Normln"/>
    <w:link w:val="ZpatChar"/>
    <w:uiPriority w:val="99"/>
    <w:rsid w:val="00CE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CE6C28"/>
    <w:rPr>
      <w:rFonts w:cs="Times New Roman"/>
    </w:rPr>
  </w:style>
  <w:style w:type="paragraph" w:customStyle="1" w:styleId="Barevnseznamzvraznn11">
    <w:name w:val="Barevný seznam – zvýraznění 11"/>
    <w:basedOn w:val="Normln"/>
    <w:uiPriority w:val="99"/>
    <w:rsid w:val="00BC06DF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rsid w:val="009B56CB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rsid w:val="009B56C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9B56CB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9B56C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9B56CB"/>
    <w:rPr>
      <w:b/>
      <w:lang w:eastAsia="en-US"/>
    </w:rPr>
  </w:style>
  <w:style w:type="paragraph" w:styleId="Revize">
    <w:name w:val="Revision"/>
    <w:hidden/>
    <w:uiPriority w:val="99"/>
    <w:semiHidden/>
    <w:rsid w:val="007A5039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75515"/>
    <w:pPr>
      <w:spacing w:after="200" w:line="276" w:lineRule="auto"/>
    </w:pPr>
    <w:rPr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5050BB"/>
    <w:pPr>
      <w:spacing w:after="0" w:line="240" w:lineRule="auto"/>
    </w:pPr>
    <w:rPr>
      <w:rFonts w:ascii="Tahoma" w:hAnsi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050BB"/>
    <w:rPr>
      <w:rFonts w:ascii="Tahoma" w:hAnsi="Tahoma"/>
      <w:sz w:val="16"/>
    </w:rPr>
  </w:style>
  <w:style w:type="table" w:styleId="Mkatabulky">
    <w:name w:val="Table Grid"/>
    <w:basedOn w:val="Normlntabulka"/>
    <w:uiPriority w:val="99"/>
    <w:rsid w:val="005050B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rsid w:val="00CE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locked/>
    <w:rsid w:val="00CE6C28"/>
    <w:rPr>
      <w:rFonts w:cs="Times New Roman"/>
    </w:rPr>
  </w:style>
  <w:style w:type="paragraph" w:styleId="Zpat">
    <w:name w:val="footer"/>
    <w:basedOn w:val="Normln"/>
    <w:link w:val="ZpatChar"/>
    <w:uiPriority w:val="99"/>
    <w:rsid w:val="00CE6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CE6C28"/>
    <w:rPr>
      <w:rFonts w:cs="Times New Roman"/>
    </w:rPr>
  </w:style>
  <w:style w:type="paragraph" w:customStyle="1" w:styleId="Barevnseznamzvraznn11">
    <w:name w:val="Barevný seznam – zvýraznění 11"/>
    <w:basedOn w:val="Normln"/>
    <w:uiPriority w:val="99"/>
    <w:rsid w:val="00BC06DF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rsid w:val="009B56CB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rsid w:val="009B56C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9B56CB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9B56C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9B56CB"/>
    <w:rPr>
      <w:b/>
      <w:lang w:eastAsia="en-US"/>
    </w:rPr>
  </w:style>
  <w:style w:type="paragraph" w:styleId="Revize">
    <w:name w:val="Revision"/>
    <w:hidden/>
    <w:uiPriority w:val="99"/>
    <w:semiHidden/>
    <w:rsid w:val="007A5039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BE9B1738.dotm</Template>
  <TotalTime>1</TotalTime>
  <Pages>2</Pages>
  <Words>351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N/A</Company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Kyzourová</dc:creator>
  <cp:lastModifiedBy>Univerzita Karlova v Praze</cp:lastModifiedBy>
  <cp:revision>2</cp:revision>
  <cp:lastPrinted>2010-11-18T10:05:00Z</cp:lastPrinted>
  <dcterms:created xsi:type="dcterms:W3CDTF">2017-03-24T13:27:00Z</dcterms:created>
  <dcterms:modified xsi:type="dcterms:W3CDTF">2017-03-24T13:27:00Z</dcterms:modified>
</cp:coreProperties>
</file>