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C29" w:rsidRPr="00100B5F" w:rsidRDefault="005D1C29" w:rsidP="005D1C29">
      <w:pPr>
        <w:spacing w:after="0" w:line="264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00B5F">
        <w:rPr>
          <w:rFonts w:ascii="Times New Roman" w:eastAsia="Times New Roman" w:hAnsi="Times New Roman" w:cs="Times New Roman"/>
          <w:sz w:val="24"/>
          <w:szCs w:val="24"/>
          <w:lang w:eastAsia="cs-CZ"/>
        </w:rPr>
        <w:t>Příloha</w:t>
      </w:r>
    </w:p>
    <w:p w:rsidR="005D1C29" w:rsidRPr="00100B5F" w:rsidRDefault="005D1C29" w:rsidP="005D1C2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</w:pPr>
    </w:p>
    <w:p w:rsidR="005D1C29" w:rsidRPr="00100B5F" w:rsidRDefault="005D1C29" w:rsidP="005D1C2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</w:pPr>
      <w:r w:rsidRPr="00100B5F"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>Čestné prohlášení</w:t>
      </w:r>
    </w:p>
    <w:p w:rsidR="005D1C29" w:rsidRPr="00100B5F" w:rsidRDefault="005D1C29" w:rsidP="005D1C29">
      <w:pPr>
        <w:spacing w:after="0" w:line="240" w:lineRule="auto"/>
        <w:jc w:val="center"/>
        <w:rPr>
          <w:rFonts w:ascii="Verdana" w:eastAsia="Times New Roman" w:hAnsi="Verdana" w:cs="Verdana"/>
          <w:sz w:val="28"/>
          <w:szCs w:val="28"/>
          <w:lang w:eastAsia="cs-CZ"/>
        </w:rPr>
      </w:pPr>
    </w:p>
    <w:p w:rsidR="005D1C29" w:rsidRPr="00100B5F" w:rsidRDefault="005D1C29" w:rsidP="005D1C29">
      <w:pPr>
        <w:spacing w:after="0" w:line="240" w:lineRule="auto"/>
        <w:jc w:val="center"/>
        <w:rPr>
          <w:rFonts w:ascii="Verdana" w:eastAsia="Times New Roman" w:hAnsi="Verdana" w:cs="Verdana"/>
          <w:sz w:val="24"/>
          <w:szCs w:val="17"/>
          <w:lang w:eastAsia="cs-CZ"/>
        </w:rPr>
      </w:pPr>
    </w:p>
    <w:p w:rsidR="005D1C29" w:rsidRPr="00100B5F" w:rsidRDefault="005D1C29" w:rsidP="005D1C29">
      <w:pPr>
        <w:spacing w:after="0" w:line="240" w:lineRule="auto"/>
        <w:jc w:val="center"/>
        <w:rPr>
          <w:rFonts w:ascii="Verdana" w:eastAsia="Times New Roman" w:hAnsi="Verdana" w:cs="Verdana"/>
          <w:sz w:val="24"/>
          <w:szCs w:val="17"/>
          <w:lang w:eastAsia="cs-CZ"/>
        </w:rPr>
      </w:pPr>
      <w:r w:rsidRPr="00100B5F">
        <w:rPr>
          <w:rFonts w:ascii="Verdana" w:eastAsia="Times New Roman" w:hAnsi="Verdana" w:cs="Verdana"/>
          <w:sz w:val="24"/>
          <w:szCs w:val="17"/>
          <w:lang w:eastAsia="cs-CZ"/>
        </w:rPr>
        <w:tab/>
      </w:r>
    </w:p>
    <w:p w:rsidR="005D1C29" w:rsidRPr="00100B5F" w:rsidRDefault="005D1C29" w:rsidP="005D1C29">
      <w:pPr>
        <w:spacing w:after="0" w:line="360" w:lineRule="auto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>Já, ………………………………………………</w:t>
      </w:r>
      <w:proofErr w:type="gramStart"/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>…....,   rodné</w:t>
      </w:r>
      <w:proofErr w:type="gramEnd"/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 číslo ………………………..…, </w:t>
      </w:r>
    </w:p>
    <w:p w:rsidR="005D1C29" w:rsidRPr="00100B5F" w:rsidRDefault="005D1C29" w:rsidP="005D1C29">
      <w:pPr>
        <w:spacing w:after="0" w:line="360" w:lineRule="auto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bytem……………………………………………………………………………………………. </w:t>
      </w:r>
    </w:p>
    <w:p w:rsidR="005D1C29" w:rsidRPr="00100B5F" w:rsidRDefault="005D1C29" w:rsidP="005D1C29">
      <w:pPr>
        <w:spacing w:after="0" w:line="360" w:lineRule="auto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>student ……</w:t>
      </w:r>
      <w:proofErr w:type="gramStart"/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>…  ročníku</w:t>
      </w:r>
      <w:proofErr w:type="gramEnd"/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 prezenční formy studia,</w:t>
      </w:r>
    </w:p>
    <w:p w:rsidR="005D1C29" w:rsidRPr="00100B5F" w:rsidRDefault="005D1C29" w:rsidP="005D1C2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>studijního programu ………………………………………………………………………</w:t>
      </w:r>
      <w:proofErr w:type="gramStart"/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>…...., uskutečňovaného</w:t>
      </w:r>
      <w:proofErr w:type="gramEnd"/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 na Univerzitě Karlově, fakultě……………………………………..., tímto čestně prohlašuji, že příjmy osob, společně se mnou posuzovaných podle zákona č. </w:t>
      </w:r>
      <w:r w:rsidRPr="00100B5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110/2006</w:t>
      </w:r>
      <w:r w:rsidRPr="00100B5F">
        <w:rPr>
          <w:rFonts w:ascii="Times New Roman" w:eastAsia="Times New Roman" w:hAnsi="Times New Roman" w:cs="Times New Roman"/>
          <w:sz w:val="20"/>
          <w:szCs w:val="20"/>
          <w:lang w:eastAsia="cs-CZ"/>
        </w:rPr>
        <w:t xml:space="preserve"> </w:t>
      </w: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>Sb., o životním</w:t>
      </w:r>
      <w:r w:rsidRPr="00100B5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 existenčním minimu,</w:t>
      </w: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 v platném znění, pro účely tohoto zákona (počet dospělých osob takto posuzovaných ……….,  počet nezaopatřených dětí takto posuzovaných ……….) činily v roce 2015 …………..…… Kč a nepřesáhly tak</w:t>
      </w:r>
    </w:p>
    <w:p w:rsidR="005D1C29" w:rsidRPr="00100B5F" w:rsidRDefault="005D1C29" w:rsidP="005D1C29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>a) 1,5 násobek životního minima, *</w:t>
      </w:r>
      <w:r w:rsidRPr="00100B5F">
        <w:rPr>
          <w:rFonts w:ascii="Times New Roman" w:eastAsia="Times New Roman" w:hAnsi="Times New Roman" w:cs="Times New Roman"/>
          <w:sz w:val="24"/>
          <w:szCs w:val="20"/>
          <w:vertAlign w:val="superscript"/>
          <w:lang w:eastAsia="cs-CZ"/>
        </w:rPr>
        <w:t xml:space="preserve"> </w:t>
      </w:r>
    </w:p>
    <w:p w:rsidR="005D1C29" w:rsidRPr="00100B5F" w:rsidRDefault="005D1C29" w:rsidP="005D1C29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>b) 2,4 násobek životního minima,</w:t>
      </w:r>
      <w:r w:rsidRPr="00100B5F">
        <w:rPr>
          <w:rFonts w:ascii="Times New Roman" w:eastAsia="Times New Roman" w:hAnsi="Times New Roman" w:cs="Times New Roman"/>
          <w:sz w:val="24"/>
          <w:szCs w:val="20"/>
          <w:vertAlign w:val="superscript"/>
          <w:lang w:eastAsia="cs-CZ"/>
        </w:rPr>
        <w:t xml:space="preserve"> </w:t>
      </w: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>*</w:t>
      </w:r>
    </w:p>
    <w:p w:rsidR="005D1C29" w:rsidRPr="00100B5F" w:rsidRDefault="005D1C29" w:rsidP="005D1C29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>s tím, že do těchto příjmů se nezapočítávají stipendia poskytnutá v roce 2015 Univerzitou Karlovou</w:t>
      </w:r>
      <w:r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 v Praze</w:t>
      </w: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>. Současně prohlašuji, že nejsem vlastníkem nemovitého majetku ani movitého majetku v hodnotě přesahující 250 000,- Kč a moje majetkové poměry mi neumožňují plně si hradit náklady na bydlení.</w:t>
      </w:r>
    </w:p>
    <w:p w:rsidR="005D1C29" w:rsidRPr="00100B5F" w:rsidRDefault="005D1C29" w:rsidP="005D1C29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</w:p>
    <w:p w:rsidR="005D1C29" w:rsidRPr="00100B5F" w:rsidRDefault="005D1C29" w:rsidP="005D1C29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</w:p>
    <w:p w:rsidR="005D1C29" w:rsidRPr="00100B5F" w:rsidRDefault="005D1C29" w:rsidP="005D1C29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>V …………</w:t>
      </w:r>
      <w:proofErr w:type="gramStart"/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>…..  dne</w:t>
      </w:r>
      <w:proofErr w:type="gramEnd"/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 …… … </w:t>
      </w:r>
    </w:p>
    <w:p w:rsidR="005D1C29" w:rsidRPr="00100B5F" w:rsidRDefault="005D1C29" w:rsidP="005D1C29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</w:p>
    <w:p w:rsidR="005D1C29" w:rsidRPr="00100B5F" w:rsidRDefault="005D1C29" w:rsidP="005D1C2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* nehodící se škrtněte. </w:t>
      </w:r>
    </w:p>
    <w:p w:rsidR="005D1C29" w:rsidRPr="00100B5F" w:rsidRDefault="005D1C29" w:rsidP="005D1C29">
      <w:pPr>
        <w:spacing w:after="0" w:line="360" w:lineRule="auto"/>
        <w:ind w:firstLine="708"/>
        <w:jc w:val="right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</w:p>
    <w:p w:rsidR="005D1C29" w:rsidRPr="00100B5F" w:rsidRDefault="005D1C29" w:rsidP="005D1C29">
      <w:pPr>
        <w:spacing w:after="0" w:line="360" w:lineRule="auto"/>
        <w:ind w:firstLine="708"/>
        <w:jc w:val="right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</w:p>
    <w:p w:rsidR="005D1C29" w:rsidRPr="00100B5F" w:rsidRDefault="005D1C29" w:rsidP="005D1C29">
      <w:pPr>
        <w:spacing w:after="0" w:line="360" w:lineRule="auto"/>
        <w:ind w:firstLine="708"/>
        <w:jc w:val="right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</w:p>
    <w:p w:rsidR="005D1C29" w:rsidRPr="00100B5F" w:rsidRDefault="005D1C29" w:rsidP="005D1C29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ab/>
      </w: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ab/>
      </w: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ab/>
      </w: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ab/>
      </w: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ab/>
      </w: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ab/>
      </w: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ab/>
        <w:t>……………………………….</w:t>
      </w:r>
    </w:p>
    <w:p w:rsidR="005D1C29" w:rsidRPr="00100B5F" w:rsidRDefault="005D1C29" w:rsidP="005D1C29">
      <w:pPr>
        <w:spacing w:after="0" w:line="360" w:lineRule="auto"/>
        <w:ind w:firstLine="4000"/>
        <w:jc w:val="center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       podpis</w:t>
      </w:r>
    </w:p>
    <w:p w:rsidR="005D1C29" w:rsidRPr="00100B5F" w:rsidRDefault="005D1C29" w:rsidP="005D1C29">
      <w:pPr>
        <w:spacing w:after="0" w:line="240" w:lineRule="auto"/>
        <w:ind w:firstLine="4000"/>
        <w:jc w:val="center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</w:p>
    <w:p w:rsidR="005D1C29" w:rsidRPr="00100B5F" w:rsidRDefault="005D1C29" w:rsidP="005D1C29">
      <w:pPr>
        <w:spacing w:after="0" w:line="240" w:lineRule="auto"/>
        <w:ind w:firstLine="4000"/>
        <w:jc w:val="center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</w:p>
    <w:p w:rsidR="005D1C29" w:rsidRPr="00100B5F" w:rsidRDefault="005D1C29" w:rsidP="005D1C29">
      <w:p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5D1C29" w:rsidRDefault="005D1C29" w:rsidP="005D1C29"/>
    <w:p w:rsidR="00553682" w:rsidRDefault="00553682">
      <w:bookmarkStart w:id="0" w:name="_GoBack"/>
      <w:bookmarkEnd w:id="0"/>
    </w:p>
    <w:sectPr w:rsidR="005536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C29"/>
    <w:rsid w:val="00553682"/>
    <w:rsid w:val="005D1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D1C2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D1C2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70B91B78.dotm</Template>
  <TotalTime>0</TotalTime>
  <Pages>1</Pages>
  <Words>156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1077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Univerzita Karlova v Praze</dc:creator>
  <cp:lastModifiedBy>Univerzita Karlova v Praze</cp:lastModifiedBy>
  <cp:revision>1</cp:revision>
  <dcterms:created xsi:type="dcterms:W3CDTF">2016-10-04T08:03:00Z</dcterms:created>
  <dcterms:modified xsi:type="dcterms:W3CDTF">2016-10-04T08:03:00Z</dcterms:modified>
</cp:coreProperties>
</file>