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F353C9" w14:textId="77777777" w:rsidR="00E6402C" w:rsidRPr="00FF79DB" w:rsidRDefault="00E730F4" w:rsidP="000533A0">
      <w:pPr>
        <w:spacing w:after="120"/>
        <w:jc w:val="center"/>
        <w:rPr>
          <w:b/>
          <w:spacing w:val="20"/>
          <w:sz w:val="44"/>
          <w:szCs w:val="44"/>
        </w:rPr>
      </w:pPr>
      <w:r w:rsidRPr="00FF79DB">
        <w:rPr>
          <w:b/>
          <w:spacing w:val="20"/>
          <w:sz w:val="44"/>
          <w:szCs w:val="44"/>
        </w:rPr>
        <w:t>Přihláška programu Progres</w:t>
      </w:r>
    </w:p>
    <w:p w14:paraId="7AE24924" w14:textId="77777777" w:rsidR="00E730F4" w:rsidRDefault="00E730F4"/>
    <w:p w14:paraId="561CE57C" w14:textId="77777777" w:rsidR="00663791" w:rsidRDefault="00663791" w:rsidP="00B7165B"/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59054F" w14:paraId="6DA00E45" w14:textId="77777777" w:rsidTr="0059054F">
        <w:tc>
          <w:tcPr>
            <w:tcW w:w="9212" w:type="dxa"/>
          </w:tcPr>
          <w:p w14:paraId="2D9CA62E" w14:textId="77777777" w:rsidR="0059054F" w:rsidRPr="00FF79DB" w:rsidRDefault="00E277E4" w:rsidP="00AD07B9">
            <w:pPr>
              <w:rPr>
                <w:b/>
                <w:szCs w:val="24"/>
              </w:rPr>
            </w:pPr>
            <w:r w:rsidRPr="00FF79DB">
              <w:rPr>
                <w:b/>
                <w:color w:val="333399"/>
                <w:sz w:val="26"/>
                <w:szCs w:val="26"/>
              </w:rPr>
              <w:t xml:space="preserve">1) </w:t>
            </w:r>
            <w:r w:rsidR="0059054F" w:rsidRPr="00FF79DB">
              <w:rPr>
                <w:b/>
                <w:color w:val="333399"/>
                <w:sz w:val="26"/>
                <w:szCs w:val="26"/>
              </w:rPr>
              <w:t>Kód programu</w:t>
            </w:r>
            <w:r w:rsidR="0059054F" w:rsidRPr="00FF79DB">
              <w:rPr>
                <w:b/>
                <w:color w:val="333399"/>
                <w:szCs w:val="24"/>
              </w:rPr>
              <w:t xml:space="preserve"> </w:t>
            </w:r>
            <w:r w:rsidR="0059054F" w:rsidRPr="00FF79DB">
              <w:rPr>
                <w:sz w:val="20"/>
                <w:szCs w:val="20"/>
              </w:rPr>
              <w:t>(</w:t>
            </w:r>
            <w:r w:rsidR="00AD07B9">
              <w:rPr>
                <w:sz w:val="20"/>
                <w:szCs w:val="20"/>
              </w:rPr>
              <w:t>nevyplňujte – vyplní rektorát UK</w:t>
            </w:r>
            <w:r w:rsidR="0059054F" w:rsidRPr="00FF79DB">
              <w:rPr>
                <w:sz w:val="20"/>
                <w:szCs w:val="20"/>
              </w:rPr>
              <w:t>)</w:t>
            </w:r>
            <w:r w:rsidR="0059054F" w:rsidRPr="00FF79DB">
              <w:rPr>
                <w:sz w:val="26"/>
                <w:szCs w:val="26"/>
              </w:rPr>
              <w:t>:</w:t>
            </w:r>
            <w:r w:rsidR="0059054F" w:rsidRPr="00FF79DB">
              <w:rPr>
                <w:b/>
                <w:sz w:val="26"/>
                <w:szCs w:val="26"/>
              </w:rPr>
              <w:t xml:space="preserve"> </w:t>
            </w:r>
          </w:p>
        </w:tc>
      </w:tr>
      <w:tr w:rsidR="0059054F" w14:paraId="4430B6E3" w14:textId="77777777" w:rsidTr="0059054F">
        <w:tc>
          <w:tcPr>
            <w:tcW w:w="9212" w:type="dxa"/>
          </w:tcPr>
          <w:p w14:paraId="30506BEC" w14:textId="13965955" w:rsidR="0059054F" w:rsidRPr="00FF79DB" w:rsidRDefault="00E277E4" w:rsidP="00B7165B">
            <w:pPr>
              <w:rPr>
                <w:b/>
                <w:sz w:val="26"/>
                <w:szCs w:val="26"/>
              </w:rPr>
            </w:pPr>
            <w:r w:rsidRPr="00FF79DB">
              <w:rPr>
                <w:b/>
                <w:color w:val="333399"/>
                <w:sz w:val="26"/>
                <w:szCs w:val="26"/>
              </w:rPr>
              <w:t xml:space="preserve">2) </w:t>
            </w:r>
            <w:r w:rsidR="00BD53C1">
              <w:rPr>
                <w:b/>
                <w:color w:val="333399"/>
                <w:sz w:val="26"/>
                <w:szCs w:val="26"/>
              </w:rPr>
              <w:t>Název programu v českém jazyce</w:t>
            </w:r>
            <w:r w:rsidR="00B811A4" w:rsidRPr="00FF79DB">
              <w:rPr>
                <w:b/>
                <w:color w:val="333399"/>
                <w:sz w:val="26"/>
                <w:szCs w:val="26"/>
              </w:rPr>
              <w:t>:</w:t>
            </w:r>
            <w:r w:rsidR="00B811A4" w:rsidRPr="00FF79DB">
              <w:rPr>
                <w:b/>
                <w:sz w:val="26"/>
                <w:szCs w:val="26"/>
              </w:rPr>
              <w:t xml:space="preserve"> </w:t>
            </w:r>
          </w:p>
          <w:p w14:paraId="214CF765" w14:textId="77777777" w:rsidR="00B811A4" w:rsidRDefault="00B811A4" w:rsidP="00B7165B">
            <w:pPr>
              <w:rPr>
                <w:b/>
                <w:szCs w:val="24"/>
              </w:rPr>
            </w:pPr>
          </w:p>
          <w:p w14:paraId="20BB99B6" w14:textId="3E08A27D" w:rsidR="00BD53C1" w:rsidRDefault="00BD53C1" w:rsidP="00B7165B">
            <w:pPr>
              <w:rPr>
                <w:b/>
                <w:szCs w:val="24"/>
              </w:rPr>
            </w:pPr>
            <w:r>
              <w:rPr>
                <w:b/>
                <w:color w:val="333399"/>
                <w:sz w:val="26"/>
                <w:szCs w:val="26"/>
              </w:rPr>
              <w:t>Název programu v anglickém jazyce:</w:t>
            </w:r>
          </w:p>
          <w:p w14:paraId="18490425" w14:textId="77777777" w:rsidR="00BD53C1" w:rsidRPr="00FF79DB" w:rsidRDefault="00BD53C1" w:rsidP="00B7165B">
            <w:pPr>
              <w:rPr>
                <w:b/>
                <w:szCs w:val="24"/>
              </w:rPr>
            </w:pPr>
          </w:p>
        </w:tc>
      </w:tr>
      <w:tr w:rsidR="0059054F" w14:paraId="6165ECEF" w14:textId="77777777" w:rsidTr="0059054F">
        <w:tc>
          <w:tcPr>
            <w:tcW w:w="9212" w:type="dxa"/>
          </w:tcPr>
          <w:p w14:paraId="1BE50C31" w14:textId="01B3AC46" w:rsidR="000533A0" w:rsidRPr="00FF79DB" w:rsidRDefault="00E277E4" w:rsidP="000533A0">
            <w:pPr>
              <w:rPr>
                <w:szCs w:val="24"/>
              </w:rPr>
            </w:pPr>
            <w:r w:rsidRPr="00FF79DB">
              <w:rPr>
                <w:b/>
                <w:color w:val="333399"/>
                <w:sz w:val="26"/>
                <w:szCs w:val="26"/>
              </w:rPr>
              <w:t xml:space="preserve">3) </w:t>
            </w:r>
            <w:r w:rsidR="000533A0" w:rsidRPr="00FF79DB">
              <w:rPr>
                <w:b/>
                <w:color w:val="333399"/>
                <w:sz w:val="26"/>
                <w:szCs w:val="26"/>
              </w:rPr>
              <w:t>Vědní oblast</w:t>
            </w:r>
            <w:r w:rsidR="000533A0" w:rsidRPr="00BD53C1">
              <w:rPr>
                <w:b/>
                <w:color w:val="333399"/>
                <w:sz w:val="26"/>
                <w:szCs w:val="26"/>
              </w:rPr>
              <w:t xml:space="preserve"> </w:t>
            </w:r>
            <w:r w:rsidR="00BD53C1" w:rsidRPr="00BD53C1">
              <w:rPr>
                <w:b/>
                <w:color w:val="333399"/>
                <w:sz w:val="26"/>
                <w:szCs w:val="26"/>
              </w:rPr>
              <w:t>v českém jazyce</w:t>
            </w:r>
            <w:r w:rsidR="00BD53C1">
              <w:rPr>
                <w:b/>
                <w:color w:val="333399"/>
                <w:szCs w:val="24"/>
              </w:rPr>
              <w:t xml:space="preserve"> </w:t>
            </w:r>
            <w:r w:rsidR="000533A0" w:rsidRPr="00FF79DB">
              <w:rPr>
                <w:sz w:val="20"/>
                <w:szCs w:val="20"/>
              </w:rPr>
              <w:t>(</w:t>
            </w:r>
            <w:r w:rsidR="00AD07B9">
              <w:rPr>
                <w:sz w:val="20"/>
                <w:szCs w:val="20"/>
              </w:rPr>
              <w:t xml:space="preserve">uveďte hlavní obory </w:t>
            </w:r>
            <w:r w:rsidR="000533A0" w:rsidRPr="00FF79DB">
              <w:rPr>
                <w:sz w:val="20"/>
                <w:szCs w:val="20"/>
              </w:rPr>
              <w:t xml:space="preserve">dle číselníku </w:t>
            </w:r>
            <w:proofErr w:type="spellStart"/>
            <w:r w:rsidR="000533A0" w:rsidRPr="00FF79DB">
              <w:rPr>
                <w:sz w:val="20"/>
                <w:szCs w:val="20"/>
              </w:rPr>
              <w:t>VaVaI</w:t>
            </w:r>
            <w:proofErr w:type="spellEnd"/>
            <w:r w:rsidR="000533A0" w:rsidRPr="00FF79DB">
              <w:rPr>
                <w:rStyle w:val="Znakapoznpodarou"/>
                <w:sz w:val="20"/>
                <w:szCs w:val="20"/>
              </w:rPr>
              <w:footnoteReference w:id="1"/>
            </w:r>
            <w:r w:rsidR="000533A0" w:rsidRPr="00FF79DB">
              <w:rPr>
                <w:sz w:val="20"/>
                <w:szCs w:val="20"/>
              </w:rPr>
              <w:t>)</w:t>
            </w:r>
            <w:r w:rsidR="000533A0" w:rsidRPr="00FF79DB">
              <w:rPr>
                <w:szCs w:val="24"/>
              </w:rPr>
              <w:t>:</w:t>
            </w:r>
            <w:r w:rsidR="00FF79DB">
              <w:rPr>
                <w:szCs w:val="24"/>
              </w:rPr>
              <w:t xml:space="preserve"> </w:t>
            </w:r>
          </w:p>
          <w:p w14:paraId="428D17A3" w14:textId="77777777" w:rsidR="0059054F" w:rsidRDefault="0059054F" w:rsidP="00B7165B">
            <w:pPr>
              <w:rPr>
                <w:szCs w:val="24"/>
              </w:rPr>
            </w:pPr>
          </w:p>
          <w:p w14:paraId="39D0AD5E" w14:textId="2731A60C" w:rsidR="00BD53C1" w:rsidRPr="00BD53C1" w:rsidRDefault="00BD53C1" w:rsidP="00B7165B">
            <w:pPr>
              <w:rPr>
                <w:szCs w:val="24"/>
              </w:rPr>
            </w:pPr>
            <w:r w:rsidRPr="00FF79DB">
              <w:rPr>
                <w:b/>
                <w:color w:val="333399"/>
                <w:sz w:val="26"/>
                <w:szCs w:val="26"/>
              </w:rPr>
              <w:t>Vědní oblast</w:t>
            </w:r>
            <w:r w:rsidRPr="00BD53C1">
              <w:rPr>
                <w:b/>
                <w:color w:val="333399"/>
                <w:sz w:val="26"/>
                <w:szCs w:val="26"/>
              </w:rPr>
              <w:t xml:space="preserve"> v </w:t>
            </w:r>
            <w:r>
              <w:rPr>
                <w:b/>
                <w:color w:val="333399"/>
                <w:sz w:val="26"/>
                <w:szCs w:val="26"/>
              </w:rPr>
              <w:t>anglickém</w:t>
            </w:r>
            <w:r w:rsidRPr="00BD53C1">
              <w:rPr>
                <w:b/>
                <w:color w:val="333399"/>
                <w:sz w:val="26"/>
                <w:szCs w:val="26"/>
              </w:rPr>
              <w:t xml:space="preserve"> jazyce</w:t>
            </w:r>
            <w:r>
              <w:rPr>
                <w:b/>
                <w:color w:val="333399"/>
                <w:sz w:val="26"/>
                <w:szCs w:val="26"/>
              </w:rPr>
              <w:t xml:space="preserve">: </w:t>
            </w:r>
          </w:p>
          <w:p w14:paraId="3D117297" w14:textId="77777777" w:rsidR="00BD53C1" w:rsidRPr="00FF79DB" w:rsidRDefault="00BD53C1" w:rsidP="00B7165B">
            <w:pPr>
              <w:rPr>
                <w:szCs w:val="24"/>
              </w:rPr>
            </w:pPr>
          </w:p>
        </w:tc>
      </w:tr>
      <w:tr w:rsidR="0059054F" w14:paraId="19563962" w14:textId="77777777" w:rsidTr="0059054F">
        <w:tc>
          <w:tcPr>
            <w:tcW w:w="9212" w:type="dxa"/>
          </w:tcPr>
          <w:p w14:paraId="1E3F841D" w14:textId="70DC23A0" w:rsidR="000533A0" w:rsidRPr="00FF79DB" w:rsidRDefault="00E277E4" w:rsidP="000533A0">
            <w:pPr>
              <w:rPr>
                <w:szCs w:val="24"/>
              </w:rPr>
            </w:pPr>
            <w:r w:rsidRPr="00FF79DB">
              <w:rPr>
                <w:b/>
                <w:color w:val="333399"/>
                <w:sz w:val="26"/>
                <w:szCs w:val="26"/>
              </w:rPr>
              <w:t xml:space="preserve">4) </w:t>
            </w:r>
            <w:r w:rsidR="000533A0" w:rsidRPr="00FF79DB">
              <w:rPr>
                <w:b/>
                <w:color w:val="333399"/>
                <w:sz w:val="26"/>
                <w:szCs w:val="26"/>
              </w:rPr>
              <w:t xml:space="preserve">Výčet fakult a </w:t>
            </w:r>
            <w:r w:rsidR="00001293">
              <w:rPr>
                <w:b/>
                <w:color w:val="333399"/>
                <w:sz w:val="26"/>
                <w:szCs w:val="26"/>
              </w:rPr>
              <w:t>vysokoškolských</w:t>
            </w:r>
            <w:r w:rsidR="000533A0" w:rsidRPr="00FF79DB">
              <w:rPr>
                <w:b/>
                <w:color w:val="333399"/>
                <w:sz w:val="26"/>
                <w:szCs w:val="26"/>
              </w:rPr>
              <w:t xml:space="preserve"> ústavů</w:t>
            </w:r>
            <w:r w:rsidR="000533A0" w:rsidRPr="00FF79DB">
              <w:rPr>
                <w:rStyle w:val="Znakapoznpodarou"/>
                <w:b/>
                <w:color w:val="333399"/>
                <w:sz w:val="26"/>
                <w:szCs w:val="26"/>
              </w:rPr>
              <w:footnoteReference w:id="2"/>
            </w:r>
            <w:r w:rsidR="000533A0" w:rsidRPr="00FF79DB">
              <w:rPr>
                <w:b/>
                <w:color w:val="333399"/>
                <w:sz w:val="26"/>
                <w:szCs w:val="26"/>
              </w:rPr>
              <w:t xml:space="preserve"> UK, na kterých má být program uskutečňován</w:t>
            </w:r>
            <w:r w:rsidR="007E396F">
              <w:rPr>
                <w:b/>
                <w:color w:val="333399"/>
                <w:sz w:val="26"/>
                <w:szCs w:val="26"/>
              </w:rPr>
              <w:t xml:space="preserve"> </w:t>
            </w:r>
            <w:r w:rsidR="007E396F" w:rsidRPr="007E396F">
              <w:rPr>
                <w:sz w:val="20"/>
                <w:szCs w:val="20"/>
              </w:rPr>
              <w:t>(na prvním místě uveďte fakultu / VŠ ústav koordinátora)</w:t>
            </w:r>
            <w:r w:rsidR="000533A0" w:rsidRPr="007E396F">
              <w:rPr>
                <w:szCs w:val="24"/>
              </w:rPr>
              <w:t>:</w:t>
            </w:r>
            <w:r w:rsidR="00FF79DB" w:rsidRPr="007E396F">
              <w:rPr>
                <w:szCs w:val="24"/>
              </w:rPr>
              <w:t xml:space="preserve"> </w:t>
            </w:r>
          </w:p>
          <w:p w14:paraId="05BC069C" w14:textId="77777777" w:rsidR="0059054F" w:rsidRPr="00FF79DB" w:rsidRDefault="0059054F" w:rsidP="00B7165B">
            <w:pPr>
              <w:rPr>
                <w:szCs w:val="24"/>
              </w:rPr>
            </w:pPr>
          </w:p>
        </w:tc>
      </w:tr>
      <w:tr w:rsidR="000533A0" w14:paraId="0DE21857" w14:textId="77777777" w:rsidTr="0059054F">
        <w:tc>
          <w:tcPr>
            <w:tcW w:w="9212" w:type="dxa"/>
          </w:tcPr>
          <w:p w14:paraId="1BE42C9C" w14:textId="2021E5C9" w:rsidR="000533A0" w:rsidRPr="00FF79DB" w:rsidRDefault="00E277E4" w:rsidP="00B7165B">
            <w:pPr>
              <w:rPr>
                <w:szCs w:val="24"/>
              </w:rPr>
            </w:pPr>
            <w:r w:rsidRPr="00FF79DB">
              <w:rPr>
                <w:b/>
                <w:color w:val="333399"/>
                <w:sz w:val="26"/>
                <w:szCs w:val="26"/>
              </w:rPr>
              <w:t>5</w:t>
            </w:r>
            <w:bookmarkStart w:id="0" w:name="_GoBack"/>
            <w:bookmarkEnd w:id="0"/>
            <w:r w:rsidRPr="00FF79DB">
              <w:rPr>
                <w:b/>
                <w:color w:val="333399"/>
                <w:sz w:val="26"/>
                <w:szCs w:val="26"/>
              </w:rPr>
              <w:t xml:space="preserve">) </w:t>
            </w:r>
            <w:r w:rsidR="00BD53C1">
              <w:rPr>
                <w:b/>
                <w:color w:val="333399"/>
                <w:sz w:val="26"/>
                <w:szCs w:val="26"/>
              </w:rPr>
              <w:t xml:space="preserve">Stručná anotace programu v českém jazyce </w:t>
            </w:r>
            <w:r w:rsidR="000533A0" w:rsidRPr="00AD07B9">
              <w:rPr>
                <w:sz w:val="20"/>
                <w:szCs w:val="20"/>
              </w:rPr>
              <w:t>(rozsah: 1/2 – 1 strana A4)</w:t>
            </w:r>
            <w:r w:rsidR="000533A0" w:rsidRPr="00AD07B9">
              <w:rPr>
                <w:szCs w:val="24"/>
              </w:rPr>
              <w:t>:</w:t>
            </w:r>
            <w:r w:rsidR="007E396F">
              <w:rPr>
                <w:szCs w:val="24"/>
              </w:rPr>
              <w:t xml:space="preserve"> </w:t>
            </w:r>
          </w:p>
          <w:p w14:paraId="1B902581" w14:textId="77777777" w:rsidR="000533A0" w:rsidRPr="00BD53C1" w:rsidRDefault="000533A0" w:rsidP="00B7165B">
            <w:pPr>
              <w:rPr>
                <w:szCs w:val="24"/>
              </w:rPr>
            </w:pPr>
          </w:p>
          <w:p w14:paraId="03FB8E9F" w14:textId="77777777" w:rsidR="000533A0" w:rsidRPr="00BD53C1" w:rsidRDefault="000533A0" w:rsidP="00B7165B">
            <w:pPr>
              <w:rPr>
                <w:szCs w:val="24"/>
              </w:rPr>
            </w:pPr>
          </w:p>
          <w:p w14:paraId="649B2B8C" w14:textId="77777777" w:rsidR="000533A0" w:rsidRPr="00BD53C1" w:rsidRDefault="000533A0" w:rsidP="00B7165B">
            <w:pPr>
              <w:rPr>
                <w:szCs w:val="24"/>
              </w:rPr>
            </w:pPr>
          </w:p>
          <w:p w14:paraId="2FE28622" w14:textId="77777777" w:rsidR="000533A0" w:rsidRPr="00BD53C1" w:rsidRDefault="000533A0" w:rsidP="00B7165B">
            <w:pPr>
              <w:rPr>
                <w:szCs w:val="24"/>
              </w:rPr>
            </w:pPr>
          </w:p>
          <w:p w14:paraId="20408BE3" w14:textId="77777777" w:rsidR="000533A0" w:rsidRPr="00BD53C1" w:rsidRDefault="000533A0" w:rsidP="00B7165B">
            <w:pPr>
              <w:rPr>
                <w:szCs w:val="24"/>
              </w:rPr>
            </w:pPr>
          </w:p>
          <w:p w14:paraId="67434C85" w14:textId="77777777" w:rsidR="000533A0" w:rsidRPr="00BD53C1" w:rsidRDefault="000533A0" w:rsidP="00B7165B">
            <w:pPr>
              <w:rPr>
                <w:szCs w:val="24"/>
              </w:rPr>
            </w:pPr>
          </w:p>
          <w:p w14:paraId="1BDB67FB" w14:textId="77777777" w:rsidR="000533A0" w:rsidRPr="00BD53C1" w:rsidRDefault="000533A0" w:rsidP="00B7165B">
            <w:pPr>
              <w:rPr>
                <w:szCs w:val="24"/>
              </w:rPr>
            </w:pPr>
          </w:p>
          <w:p w14:paraId="4B30BD9B" w14:textId="77777777" w:rsidR="000533A0" w:rsidRPr="00BD53C1" w:rsidRDefault="000533A0" w:rsidP="00B7165B">
            <w:pPr>
              <w:rPr>
                <w:szCs w:val="24"/>
              </w:rPr>
            </w:pPr>
          </w:p>
          <w:p w14:paraId="27E6D0B5" w14:textId="77777777" w:rsidR="000533A0" w:rsidRPr="00BD53C1" w:rsidRDefault="000533A0" w:rsidP="00B7165B">
            <w:pPr>
              <w:rPr>
                <w:szCs w:val="24"/>
              </w:rPr>
            </w:pPr>
          </w:p>
          <w:p w14:paraId="328B2790" w14:textId="77777777" w:rsidR="00BD53C1" w:rsidRPr="00BD53C1" w:rsidRDefault="00BD53C1" w:rsidP="00B7165B">
            <w:pPr>
              <w:rPr>
                <w:szCs w:val="24"/>
              </w:rPr>
            </w:pPr>
          </w:p>
          <w:p w14:paraId="5CE16AB9" w14:textId="77777777" w:rsidR="000533A0" w:rsidRPr="00BD53C1" w:rsidRDefault="000533A0" w:rsidP="00B7165B">
            <w:pPr>
              <w:rPr>
                <w:szCs w:val="24"/>
              </w:rPr>
            </w:pPr>
          </w:p>
          <w:p w14:paraId="4EC8132C" w14:textId="77777777" w:rsidR="000533A0" w:rsidRPr="00BD53C1" w:rsidRDefault="000533A0" w:rsidP="00B7165B">
            <w:pPr>
              <w:rPr>
                <w:szCs w:val="24"/>
              </w:rPr>
            </w:pPr>
          </w:p>
          <w:p w14:paraId="6C946243" w14:textId="77777777" w:rsidR="000533A0" w:rsidRPr="00BD53C1" w:rsidRDefault="000533A0" w:rsidP="00B7165B">
            <w:pPr>
              <w:rPr>
                <w:szCs w:val="24"/>
              </w:rPr>
            </w:pPr>
          </w:p>
          <w:p w14:paraId="1A319EA1" w14:textId="285D58BC" w:rsidR="00BD53C1" w:rsidRPr="00FF79DB" w:rsidRDefault="00BD53C1" w:rsidP="00BD53C1">
            <w:pPr>
              <w:rPr>
                <w:szCs w:val="24"/>
              </w:rPr>
            </w:pPr>
            <w:r>
              <w:rPr>
                <w:b/>
                <w:color w:val="333399"/>
                <w:sz w:val="26"/>
                <w:szCs w:val="26"/>
              </w:rPr>
              <w:t xml:space="preserve">Stručná anotace programu v anglickém jazyce </w:t>
            </w:r>
            <w:r w:rsidRPr="00AD07B9">
              <w:rPr>
                <w:sz w:val="20"/>
                <w:szCs w:val="20"/>
              </w:rPr>
              <w:t>(rozsah: 1/2 – 1 strana A4)</w:t>
            </w:r>
            <w:r w:rsidRPr="00AD07B9">
              <w:rPr>
                <w:szCs w:val="24"/>
              </w:rPr>
              <w:t>:</w:t>
            </w:r>
            <w:r>
              <w:rPr>
                <w:szCs w:val="24"/>
              </w:rPr>
              <w:t xml:space="preserve"> </w:t>
            </w:r>
          </w:p>
          <w:p w14:paraId="0437B875" w14:textId="77777777" w:rsidR="000533A0" w:rsidRPr="00BD53C1" w:rsidRDefault="000533A0" w:rsidP="00B7165B">
            <w:pPr>
              <w:rPr>
                <w:szCs w:val="24"/>
              </w:rPr>
            </w:pPr>
          </w:p>
          <w:p w14:paraId="68AC128E" w14:textId="77777777" w:rsidR="000533A0" w:rsidRPr="00BD53C1" w:rsidRDefault="000533A0" w:rsidP="00B7165B">
            <w:pPr>
              <w:rPr>
                <w:szCs w:val="24"/>
              </w:rPr>
            </w:pPr>
          </w:p>
          <w:p w14:paraId="2FBBB007" w14:textId="77777777" w:rsidR="000533A0" w:rsidRPr="00BD53C1" w:rsidRDefault="000533A0" w:rsidP="00B7165B">
            <w:pPr>
              <w:rPr>
                <w:szCs w:val="24"/>
              </w:rPr>
            </w:pPr>
          </w:p>
          <w:p w14:paraId="4E5CC3A6" w14:textId="77777777" w:rsidR="000533A0" w:rsidRPr="00BD53C1" w:rsidRDefault="000533A0" w:rsidP="00B7165B">
            <w:pPr>
              <w:rPr>
                <w:szCs w:val="24"/>
              </w:rPr>
            </w:pPr>
          </w:p>
          <w:p w14:paraId="57CA9F9B" w14:textId="77777777" w:rsidR="000533A0" w:rsidRPr="00BD53C1" w:rsidRDefault="000533A0" w:rsidP="00B7165B">
            <w:pPr>
              <w:rPr>
                <w:szCs w:val="24"/>
              </w:rPr>
            </w:pPr>
          </w:p>
          <w:p w14:paraId="1359D128" w14:textId="77777777" w:rsidR="000533A0" w:rsidRPr="00BD53C1" w:rsidRDefault="000533A0" w:rsidP="00B7165B">
            <w:pPr>
              <w:rPr>
                <w:szCs w:val="24"/>
              </w:rPr>
            </w:pPr>
          </w:p>
          <w:p w14:paraId="77B9A8D2" w14:textId="77777777" w:rsidR="000533A0" w:rsidRPr="00BD53C1" w:rsidRDefault="000533A0" w:rsidP="00B7165B">
            <w:pPr>
              <w:rPr>
                <w:szCs w:val="24"/>
              </w:rPr>
            </w:pPr>
          </w:p>
          <w:p w14:paraId="288E7075" w14:textId="77777777" w:rsidR="000533A0" w:rsidRPr="00BD53C1" w:rsidRDefault="000533A0" w:rsidP="00B7165B">
            <w:pPr>
              <w:rPr>
                <w:szCs w:val="24"/>
              </w:rPr>
            </w:pPr>
          </w:p>
          <w:p w14:paraId="7B7D0F31" w14:textId="77777777" w:rsidR="000533A0" w:rsidRPr="00BD53C1" w:rsidRDefault="000533A0" w:rsidP="00B7165B">
            <w:pPr>
              <w:rPr>
                <w:szCs w:val="24"/>
              </w:rPr>
            </w:pPr>
          </w:p>
          <w:p w14:paraId="07BCD113" w14:textId="77777777" w:rsidR="000533A0" w:rsidRPr="00BD53C1" w:rsidRDefault="000533A0" w:rsidP="00B7165B">
            <w:pPr>
              <w:rPr>
                <w:szCs w:val="24"/>
              </w:rPr>
            </w:pPr>
          </w:p>
          <w:p w14:paraId="29F62ECE" w14:textId="77777777" w:rsidR="000533A0" w:rsidRPr="00BD53C1" w:rsidRDefault="000533A0" w:rsidP="00B7165B">
            <w:pPr>
              <w:rPr>
                <w:szCs w:val="24"/>
              </w:rPr>
            </w:pPr>
          </w:p>
          <w:p w14:paraId="78AD5624" w14:textId="77777777" w:rsidR="000533A0" w:rsidRPr="00BD53C1" w:rsidRDefault="000533A0" w:rsidP="00B7165B">
            <w:pPr>
              <w:rPr>
                <w:szCs w:val="24"/>
              </w:rPr>
            </w:pPr>
          </w:p>
          <w:p w14:paraId="2CCEA023" w14:textId="77777777" w:rsidR="000533A0" w:rsidRPr="00FF79DB" w:rsidRDefault="000533A0" w:rsidP="00B7165B">
            <w:pPr>
              <w:rPr>
                <w:szCs w:val="24"/>
              </w:rPr>
            </w:pPr>
          </w:p>
        </w:tc>
      </w:tr>
    </w:tbl>
    <w:p w14:paraId="35CC68DE" w14:textId="77777777" w:rsidR="00663791" w:rsidRDefault="00663791" w:rsidP="00B7165B"/>
    <w:p w14:paraId="7DDFED61" w14:textId="77777777" w:rsidR="00B811A4" w:rsidRPr="00FF79DB" w:rsidRDefault="00E277E4" w:rsidP="00445DD6">
      <w:pPr>
        <w:keepNext/>
        <w:jc w:val="both"/>
        <w:rPr>
          <w:color w:val="333399"/>
          <w:sz w:val="26"/>
          <w:szCs w:val="26"/>
          <w:highlight w:val="yellow"/>
        </w:rPr>
      </w:pPr>
      <w:r w:rsidRPr="00FF79DB">
        <w:rPr>
          <w:b/>
          <w:color w:val="333399"/>
          <w:sz w:val="26"/>
          <w:szCs w:val="26"/>
        </w:rPr>
        <w:lastRenderedPageBreak/>
        <w:t>6) Údaje o koordinátorovi</w:t>
      </w:r>
    </w:p>
    <w:p w14:paraId="12A28F30" w14:textId="77777777" w:rsidR="00B811A4" w:rsidRDefault="00B811A4" w:rsidP="00A22F8A">
      <w:pPr>
        <w:jc w:val="both"/>
        <w:rPr>
          <w:sz w:val="20"/>
          <w:szCs w:val="20"/>
          <w:highlight w:val="yellow"/>
        </w:rPr>
      </w:pPr>
      <w:r w:rsidRPr="00B811A4">
        <w:rPr>
          <w:sz w:val="20"/>
          <w:szCs w:val="20"/>
        </w:rPr>
        <w:t xml:space="preserve">Koordinátor je akademickým nebo vědeckým pracovníkem s většinovým pracovním úvazkem na UK nebo na společném pracovišti UK a Akademie věd ČR, v. v. i.; jde-li o pracovníka zařazeného na lékařské fakultě, vztahuje se podmínka většinového pracovního úvazku na součet úvazků na UK a v příslušné fakultní nemocnici; úvazek na UK však musí vždy činit nejméně 0,5. Koordinátor nemůže být členem </w:t>
      </w:r>
      <w:r w:rsidR="00C873A7">
        <w:rPr>
          <w:sz w:val="20"/>
          <w:szCs w:val="20"/>
        </w:rPr>
        <w:t>rady jiného p</w:t>
      </w:r>
      <w:r w:rsidRPr="00B811A4">
        <w:rPr>
          <w:sz w:val="20"/>
          <w:szCs w:val="20"/>
        </w:rPr>
        <w:t>rogramu</w:t>
      </w:r>
      <w:r w:rsidR="00C873A7">
        <w:rPr>
          <w:sz w:val="20"/>
          <w:szCs w:val="20"/>
        </w:rPr>
        <w:t xml:space="preserve"> Progres</w:t>
      </w:r>
      <w:r w:rsidRPr="00B811A4">
        <w:rPr>
          <w:sz w:val="20"/>
          <w:szCs w:val="20"/>
        </w:rPr>
        <w:t>.</w:t>
      </w:r>
    </w:p>
    <w:p w14:paraId="015BDC1D" w14:textId="77777777" w:rsidR="00B811A4" w:rsidRDefault="00B811A4" w:rsidP="00A22F8A">
      <w:pPr>
        <w:jc w:val="both"/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6044"/>
      </w:tblGrid>
      <w:tr w:rsidR="00E277E4" w:rsidRPr="00306C9A" w14:paraId="7E55FF7A" w14:textId="77777777" w:rsidTr="00E277E4">
        <w:tc>
          <w:tcPr>
            <w:tcW w:w="921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C17F670" w14:textId="77777777" w:rsidR="00E277E4" w:rsidRPr="004E2C14" w:rsidRDefault="00E277E4" w:rsidP="00A22F8A">
            <w:pPr>
              <w:jc w:val="both"/>
            </w:pPr>
            <w:r w:rsidRPr="00306C9A">
              <w:rPr>
                <w:b/>
              </w:rPr>
              <w:t>Jméno, příjmení, titul</w:t>
            </w:r>
            <w:r w:rsidR="00B811A4">
              <w:rPr>
                <w:b/>
              </w:rPr>
              <w:t>y</w:t>
            </w:r>
            <w:r w:rsidRPr="00306C9A">
              <w:rPr>
                <w:b/>
              </w:rPr>
              <w:t>:</w:t>
            </w:r>
            <w:r>
              <w:t xml:space="preserve"> </w:t>
            </w:r>
          </w:p>
        </w:tc>
      </w:tr>
      <w:tr w:rsidR="00B811A4" w:rsidRPr="00306C9A" w14:paraId="0755A3B1" w14:textId="77777777" w:rsidTr="00E277E4">
        <w:tc>
          <w:tcPr>
            <w:tcW w:w="921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436D9FD" w14:textId="77777777" w:rsidR="00B811A4" w:rsidRPr="00306C9A" w:rsidRDefault="00B811A4" w:rsidP="00A22F8A">
            <w:pPr>
              <w:jc w:val="both"/>
              <w:rPr>
                <w:b/>
              </w:rPr>
            </w:pPr>
            <w:r>
              <w:rPr>
                <w:b/>
              </w:rPr>
              <w:t>Fakulta (VŠ ústav) UK:</w:t>
            </w:r>
            <w:r w:rsidRPr="00B811A4">
              <w:t xml:space="preserve"> </w:t>
            </w:r>
          </w:p>
        </w:tc>
      </w:tr>
      <w:tr w:rsidR="00E277E4" w:rsidRPr="00306C9A" w14:paraId="21F4F508" w14:textId="77777777" w:rsidTr="00E277E4">
        <w:tc>
          <w:tcPr>
            <w:tcW w:w="3168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7B757C89" w14:textId="77777777" w:rsidR="00E277E4" w:rsidRPr="004E2C14" w:rsidRDefault="00E277E4" w:rsidP="00A22F8A">
            <w:pPr>
              <w:jc w:val="both"/>
            </w:pPr>
            <w:r w:rsidRPr="00306C9A">
              <w:rPr>
                <w:b/>
              </w:rPr>
              <w:t>Telefon:</w:t>
            </w:r>
            <w:r>
              <w:t xml:space="preserve"> 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</w:tcPr>
          <w:p w14:paraId="65379FA9" w14:textId="77777777" w:rsidR="00E277E4" w:rsidRPr="004E2C14" w:rsidRDefault="00E277E4" w:rsidP="00A22F8A">
            <w:pPr>
              <w:jc w:val="both"/>
            </w:pPr>
            <w:r w:rsidRPr="00306C9A">
              <w:rPr>
                <w:b/>
              </w:rPr>
              <w:t>E-mailová adresa:</w:t>
            </w:r>
            <w:r>
              <w:t xml:space="preserve"> </w:t>
            </w:r>
          </w:p>
        </w:tc>
      </w:tr>
    </w:tbl>
    <w:p w14:paraId="4D68F731" w14:textId="77777777" w:rsidR="00E277E4" w:rsidRDefault="00E277E4" w:rsidP="00A22F8A">
      <w:pPr>
        <w:jc w:val="both"/>
      </w:pPr>
    </w:p>
    <w:p w14:paraId="4EDFF0FC" w14:textId="77777777" w:rsidR="00F94872" w:rsidRPr="00F94872" w:rsidRDefault="00F94872" w:rsidP="00445DD6">
      <w:pPr>
        <w:keepNext/>
        <w:jc w:val="both"/>
        <w:rPr>
          <w:b/>
          <w:color w:val="333399"/>
        </w:rPr>
      </w:pPr>
      <w:r w:rsidRPr="00F94872">
        <w:rPr>
          <w:b/>
          <w:color w:val="333399"/>
        </w:rPr>
        <w:t>Stručný životopis koordinátora</w:t>
      </w:r>
    </w:p>
    <w:p w14:paraId="002CD9C1" w14:textId="77777777" w:rsidR="00F94872" w:rsidRPr="00F94872" w:rsidRDefault="00F94872" w:rsidP="00A22F8A">
      <w:pPr>
        <w:jc w:val="both"/>
        <w:rPr>
          <w:sz w:val="20"/>
          <w:szCs w:val="20"/>
        </w:rPr>
      </w:pPr>
      <w:r w:rsidRPr="00433B07">
        <w:rPr>
          <w:sz w:val="20"/>
          <w:szCs w:val="20"/>
        </w:rPr>
        <w:t>Doporučený r</w:t>
      </w:r>
      <w:r w:rsidR="00A22F8A" w:rsidRPr="00433B07">
        <w:rPr>
          <w:sz w:val="20"/>
          <w:szCs w:val="20"/>
        </w:rPr>
        <w:t>ozsah životopisu: 1 strana A4. U</w:t>
      </w:r>
      <w:r w:rsidRPr="00433B07">
        <w:rPr>
          <w:sz w:val="20"/>
          <w:szCs w:val="20"/>
        </w:rPr>
        <w:t>veďte shrnující údaje o publikační činnosti, popř. 5</w:t>
      </w:r>
      <w:r w:rsidR="00A22F8A" w:rsidRPr="00433B07">
        <w:rPr>
          <w:sz w:val="20"/>
          <w:szCs w:val="20"/>
        </w:rPr>
        <w:t> </w:t>
      </w:r>
      <w:r w:rsidRPr="00433B07">
        <w:rPr>
          <w:sz w:val="20"/>
          <w:szCs w:val="20"/>
        </w:rPr>
        <w:t>nejvýznamnějších publikací za posledních 10 let, a citovanost</w:t>
      </w:r>
      <w:r w:rsidRPr="00F94872">
        <w:rPr>
          <w:sz w:val="20"/>
          <w:szCs w:val="20"/>
        </w:rPr>
        <w:t xml:space="preserve"> – v oborech, kde to je relevantní, doporučujeme podle </w:t>
      </w:r>
      <w:proofErr w:type="spellStart"/>
      <w:r w:rsidRPr="00F94872">
        <w:rPr>
          <w:sz w:val="20"/>
          <w:szCs w:val="20"/>
        </w:rPr>
        <w:t>WoS</w:t>
      </w:r>
      <w:proofErr w:type="spellEnd"/>
      <w:r>
        <w:rPr>
          <w:sz w:val="20"/>
          <w:szCs w:val="20"/>
        </w:rPr>
        <w:t>.</w:t>
      </w:r>
    </w:p>
    <w:p w14:paraId="53AA6B4C" w14:textId="77777777" w:rsidR="00E277E4" w:rsidRDefault="00E277E4" w:rsidP="00A22F8A">
      <w:pPr>
        <w:jc w:val="both"/>
      </w:pPr>
    </w:p>
    <w:p w14:paraId="4BE32691" w14:textId="77777777" w:rsidR="00F94872" w:rsidRDefault="00F94872" w:rsidP="00A22F8A">
      <w:pPr>
        <w:jc w:val="both"/>
      </w:pPr>
    </w:p>
    <w:p w14:paraId="644B5660" w14:textId="77777777" w:rsidR="00785E70" w:rsidRDefault="00785E70" w:rsidP="00A22F8A">
      <w:pPr>
        <w:jc w:val="both"/>
      </w:pPr>
    </w:p>
    <w:p w14:paraId="393D8894" w14:textId="77777777" w:rsidR="00B811A4" w:rsidRPr="00FF79DB" w:rsidRDefault="00E277E4" w:rsidP="00445DD6">
      <w:pPr>
        <w:keepNext/>
        <w:jc w:val="both"/>
        <w:rPr>
          <w:color w:val="333399"/>
          <w:sz w:val="26"/>
          <w:szCs w:val="26"/>
        </w:rPr>
      </w:pPr>
      <w:r w:rsidRPr="00FF79DB">
        <w:rPr>
          <w:b/>
          <w:color w:val="333399"/>
          <w:sz w:val="26"/>
          <w:szCs w:val="26"/>
        </w:rPr>
        <w:t>7) Údaje o dalších navrhovaných členech rady programu</w:t>
      </w:r>
      <w:r w:rsidRPr="00FF79DB">
        <w:rPr>
          <w:color w:val="333399"/>
          <w:sz w:val="26"/>
          <w:szCs w:val="26"/>
        </w:rPr>
        <w:t xml:space="preserve"> </w:t>
      </w:r>
    </w:p>
    <w:p w14:paraId="08AD583B" w14:textId="77777777" w:rsidR="00B811A4" w:rsidRDefault="00B811A4" w:rsidP="00A22F8A">
      <w:pPr>
        <w:jc w:val="both"/>
        <w:rPr>
          <w:sz w:val="20"/>
          <w:szCs w:val="20"/>
        </w:rPr>
      </w:pPr>
      <w:r w:rsidRPr="00B811A4">
        <w:rPr>
          <w:sz w:val="20"/>
          <w:szCs w:val="20"/>
        </w:rPr>
        <w:t xml:space="preserve">Rada (vč. koordinátora) má nejméně pět a zpravidla nejvíce patnáct členů. Členy </w:t>
      </w:r>
      <w:r w:rsidR="00C873A7">
        <w:rPr>
          <w:sz w:val="20"/>
          <w:szCs w:val="20"/>
        </w:rPr>
        <w:t>r</w:t>
      </w:r>
      <w:r w:rsidRPr="00B811A4">
        <w:rPr>
          <w:sz w:val="20"/>
          <w:szCs w:val="20"/>
        </w:rPr>
        <w:t xml:space="preserve">ady mohou být pouze akademičtí nebo vědečtí pracovníci UK, kteří v dané vědní oblasti již prokazatelně dosáhli mezinárodně uznávaných výsledků. Jde-li o společný program, musí být členem </w:t>
      </w:r>
      <w:r w:rsidR="00C873A7">
        <w:rPr>
          <w:sz w:val="20"/>
          <w:szCs w:val="20"/>
        </w:rPr>
        <w:t>r</w:t>
      </w:r>
      <w:r w:rsidRPr="00B811A4">
        <w:rPr>
          <w:sz w:val="20"/>
          <w:szCs w:val="20"/>
        </w:rPr>
        <w:t>ady alespoň jedna osoba z každé participující fakulty (VŠ ústavu).</w:t>
      </w:r>
    </w:p>
    <w:p w14:paraId="7D1E8754" w14:textId="77777777" w:rsidR="00C873A7" w:rsidRPr="00B811A4" w:rsidRDefault="00C873A7" w:rsidP="00A22F8A">
      <w:pPr>
        <w:jc w:val="both"/>
        <w:rPr>
          <w:sz w:val="20"/>
          <w:szCs w:val="20"/>
        </w:rPr>
      </w:pPr>
      <w:r>
        <w:rPr>
          <w:sz w:val="20"/>
          <w:szCs w:val="20"/>
        </w:rPr>
        <w:t>Bude-li mít rada programu více než 15 členů, zvyšte počet řádků tabulky.</w:t>
      </w:r>
    </w:p>
    <w:p w14:paraId="173A8EB0" w14:textId="77777777" w:rsidR="00E277E4" w:rsidRDefault="00E277E4" w:rsidP="00A22F8A">
      <w:pPr>
        <w:jc w:val="both"/>
      </w:pPr>
    </w:p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B811A4" w14:paraId="2BE0FA95" w14:textId="77777777" w:rsidTr="0098053C">
        <w:trPr>
          <w:cantSplit/>
          <w:tblHeader/>
        </w:trPr>
        <w:tc>
          <w:tcPr>
            <w:tcW w:w="4606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3C80C271" w14:textId="77777777" w:rsidR="00B811A4" w:rsidRPr="00F94872" w:rsidRDefault="00B811A4" w:rsidP="00A22F8A">
            <w:pPr>
              <w:jc w:val="both"/>
              <w:rPr>
                <w:b/>
              </w:rPr>
            </w:pPr>
            <w:r w:rsidRPr="00F94872">
              <w:rPr>
                <w:b/>
              </w:rPr>
              <w:t>Jméno, příjmení, tituly</w:t>
            </w:r>
          </w:p>
        </w:tc>
        <w:tc>
          <w:tcPr>
            <w:tcW w:w="4606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32B02DFC" w14:textId="77777777" w:rsidR="00B811A4" w:rsidRPr="00F94872" w:rsidRDefault="00B811A4" w:rsidP="00233653">
            <w:pPr>
              <w:jc w:val="both"/>
              <w:rPr>
                <w:b/>
              </w:rPr>
            </w:pPr>
            <w:r w:rsidRPr="00F94872">
              <w:rPr>
                <w:b/>
              </w:rPr>
              <w:t>Fakulta (V</w:t>
            </w:r>
            <w:r w:rsidR="00233653">
              <w:rPr>
                <w:b/>
              </w:rPr>
              <w:t>Š</w:t>
            </w:r>
            <w:r w:rsidRPr="00F94872">
              <w:rPr>
                <w:b/>
              </w:rPr>
              <w:t xml:space="preserve"> ústav) UK</w:t>
            </w:r>
          </w:p>
        </w:tc>
      </w:tr>
      <w:tr w:rsidR="00B811A4" w14:paraId="6259EEF6" w14:textId="77777777" w:rsidTr="0098053C">
        <w:trPr>
          <w:cantSplit/>
        </w:trPr>
        <w:tc>
          <w:tcPr>
            <w:tcW w:w="4606" w:type="dxa"/>
            <w:tcBorders>
              <w:top w:val="double" w:sz="4" w:space="0" w:color="auto"/>
            </w:tcBorders>
          </w:tcPr>
          <w:p w14:paraId="70F9FE64" w14:textId="77777777" w:rsidR="00B811A4" w:rsidRDefault="00B811A4" w:rsidP="00A22F8A">
            <w:pPr>
              <w:jc w:val="both"/>
            </w:pPr>
          </w:p>
        </w:tc>
        <w:tc>
          <w:tcPr>
            <w:tcW w:w="4606" w:type="dxa"/>
            <w:tcBorders>
              <w:top w:val="double" w:sz="4" w:space="0" w:color="auto"/>
            </w:tcBorders>
          </w:tcPr>
          <w:p w14:paraId="41A1417B" w14:textId="77777777" w:rsidR="00B811A4" w:rsidRDefault="00B811A4" w:rsidP="00A22F8A">
            <w:pPr>
              <w:jc w:val="both"/>
            </w:pPr>
          </w:p>
        </w:tc>
      </w:tr>
      <w:tr w:rsidR="00B811A4" w14:paraId="1240E0C5" w14:textId="77777777" w:rsidTr="0098053C">
        <w:trPr>
          <w:cantSplit/>
        </w:trPr>
        <w:tc>
          <w:tcPr>
            <w:tcW w:w="4606" w:type="dxa"/>
          </w:tcPr>
          <w:p w14:paraId="2F31470F" w14:textId="77777777" w:rsidR="00B811A4" w:rsidRDefault="00B811A4" w:rsidP="00A22F8A">
            <w:pPr>
              <w:jc w:val="both"/>
            </w:pPr>
          </w:p>
        </w:tc>
        <w:tc>
          <w:tcPr>
            <w:tcW w:w="4606" w:type="dxa"/>
          </w:tcPr>
          <w:p w14:paraId="107FCF50" w14:textId="77777777" w:rsidR="00B811A4" w:rsidRDefault="00B811A4" w:rsidP="00A22F8A">
            <w:pPr>
              <w:jc w:val="both"/>
            </w:pPr>
          </w:p>
        </w:tc>
      </w:tr>
      <w:tr w:rsidR="00F94872" w14:paraId="6BEBE5CA" w14:textId="77777777" w:rsidTr="0098053C">
        <w:trPr>
          <w:cantSplit/>
        </w:trPr>
        <w:tc>
          <w:tcPr>
            <w:tcW w:w="4606" w:type="dxa"/>
          </w:tcPr>
          <w:p w14:paraId="5DFB9B97" w14:textId="77777777" w:rsidR="00F94872" w:rsidRDefault="00F94872" w:rsidP="00A22F8A">
            <w:pPr>
              <w:jc w:val="both"/>
            </w:pPr>
          </w:p>
        </w:tc>
        <w:tc>
          <w:tcPr>
            <w:tcW w:w="4606" w:type="dxa"/>
          </w:tcPr>
          <w:p w14:paraId="188CC846" w14:textId="77777777" w:rsidR="00F94872" w:rsidRDefault="00F94872" w:rsidP="00A22F8A">
            <w:pPr>
              <w:jc w:val="both"/>
            </w:pPr>
          </w:p>
        </w:tc>
      </w:tr>
      <w:tr w:rsidR="00F94872" w14:paraId="11C15AC0" w14:textId="77777777" w:rsidTr="0098053C">
        <w:trPr>
          <w:cantSplit/>
        </w:trPr>
        <w:tc>
          <w:tcPr>
            <w:tcW w:w="4606" w:type="dxa"/>
          </w:tcPr>
          <w:p w14:paraId="53DB77B5" w14:textId="77777777" w:rsidR="00F94872" w:rsidRDefault="00F94872" w:rsidP="00A22F8A">
            <w:pPr>
              <w:jc w:val="both"/>
            </w:pPr>
          </w:p>
        </w:tc>
        <w:tc>
          <w:tcPr>
            <w:tcW w:w="4606" w:type="dxa"/>
          </w:tcPr>
          <w:p w14:paraId="258C4860" w14:textId="77777777" w:rsidR="00F94872" w:rsidRDefault="00F94872" w:rsidP="00A22F8A">
            <w:pPr>
              <w:jc w:val="both"/>
            </w:pPr>
          </w:p>
        </w:tc>
      </w:tr>
      <w:tr w:rsidR="00F94872" w14:paraId="25D28035" w14:textId="77777777" w:rsidTr="0098053C">
        <w:trPr>
          <w:cantSplit/>
        </w:trPr>
        <w:tc>
          <w:tcPr>
            <w:tcW w:w="4606" w:type="dxa"/>
          </w:tcPr>
          <w:p w14:paraId="41C3435A" w14:textId="77777777" w:rsidR="00F94872" w:rsidRDefault="00F94872" w:rsidP="00A22F8A">
            <w:pPr>
              <w:jc w:val="both"/>
            </w:pPr>
          </w:p>
        </w:tc>
        <w:tc>
          <w:tcPr>
            <w:tcW w:w="4606" w:type="dxa"/>
          </w:tcPr>
          <w:p w14:paraId="7AFBB819" w14:textId="77777777" w:rsidR="00F94872" w:rsidRDefault="00F94872" w:rsidP="00A22F8A">
            <w:pPr>
              <w:jc w:val="both"/>
            </w:pPr>
          </w:p>
        </w:tc>
      </w:tr>
      <w:tr w:rsidR="00F94872" w14:paraId="2D1C2377" w14:textId="77777777" w:rsidTr="0098053C">
        <w:trPr>
          <w:cantSplit/>
        </w:trPr>
        <w:tc>
          <w:tcPr>
            <w:tcW w:w="4606" w:type="dxa"/>
          </w:tcPr>
          <w:p w14:paraId="178D451A" w14:textId="77777777" w:rsidR="00F94872" w:rsidRDefault="00F94872" w:rsidP="00A22F8A">
            <w:pPr>
              <w:jc w:val="both"/>
            </w:pPr>
          </w:p>
        </w:tc>
        <w:tc>
          <w:tcPr>
            <w:tcW w:w="4606" w:type="dxa"/>
          </w:tcPr>
          <w:p w14:paraId="21A0B3BD" w14:textId="77777777" w:rsidR="00F94872" w:rsidRDefault="00F94872" w:rsidP="00A22F8A">
            <w:pPr>
              <w:jc w:val="both"/>
            </w:pPr>
          </w:p>
        </w:tc>
      </w:tr>
      <w:tr w:rsidR="00F94872" w14:paraId="70AB31B5" w14:textId="77777777" w:rsidTr="0098053C">
        <w:trPr>
          <w:cantSplit/>
        </w:trPr>
        <w:tc>
          <w:tcPr>
            <w:tcW w:w="4606" w:type="dxa"/>
          </w:tcPr>
          <w:p w14:paraId="2B8962D9" w14:textId="77777777" w:rsidR="00F94872" w:rsidRDefault="00F94872" w:rsidP="00A22F8A">
            <w:pPr>
              <w:jc w:val="both"/>
            </w:pPr>
          </w:p>
        </w:tc>
        <w:tc>
          <w:tcPr>
            <w:tcW w:w="4606" w:type="dxa"/>
          </w:tcPr>
          <w:p w14:paraId="50A1F7C5" w14:textId="77777777" w:rsidR="00F94872" w:rsidRDefault="00F94872" w:rsidP="00A22F8A">
            <w:pPr>
              <w:jc w:val="both"/>
            </w:pPr>
          </w:p>
        </w:tc>
      </w:tr>
      <w:tr w:rsidR="00F94872" w14:paraId="5B964EA3" w14:textId="77777777" w:rsidTr="0098053C">
        <w:trPr>
          <w:cantSplit/>
        </w:trPr>
        <w:tc>
          <w:tcPr>
            <w:tcW w:w="4606" w:type="dxa"/>
          </w:tcPr>
          <w:p w14:paraId="729ED13B" w14:textId="77777777" w:rsidR="00F94872" w:rsidRDefault="00F94872" w:rsidP="00A22F8A">
            <w:pPr>
              <w:jc w:val="both"/>
            </w:pPr>
          </w:p>
        </w:tc>
        <w:tc>
          <w:tcPr>
            <w:tcW w:w="4606" w:type="dxa"/>
          </w:tcPr>
          <w:p w14:paraId="51CDB49A" w14:textId="77777777" w:rsidR="00F94872" w:rsidRDefault="00F94872" w:rsidP="00A22F8A">
            <w:pPr>
              <w:jc w:val="both"/>
            </w:pPr>
          </w:p>
        </w:tc>
      </w:tr>
      <w:tr w:rsidR="00F94872" w14:paraId="5A27B402" w14:textId="77777777" w:rsidTr="0098053C">
        <w:trPr>
          <w:cantSplit/>
        </w:trPr>
        <w:tc>
          <w:tcPr>
            <w:tcW w:w="4606" w:type="dxa"/>
          </w:tcPr>
          <w:p w14:paraId="3053A320" w14:textId="77777777" w:rsidR="00F94872" w:rsidRDefault="00F94872" w:rsidP="00A22F8A">
            <w:pPr>
              <w:jc w:val="both"/>
            </w:pPr>
          </w:p>
        </w:tc>
        <w:tc>
          <w:tcPr>
            <w:tcW w:w="4606" w:type="dxa"/>
          </w:tcPr>
          <w:p w14:paraId="13A5C949" w14:textId="77777777" w:rsidR="00F94872" w:rsidRDefault="00F94872" w:rsidP="00A22F8A">
            <w:pPr>
              <w:jc w:val="both"/>
            </w:pPr>
          </w:p>
        </w:tc>
      </w:tr>
      <w:tr w:rsidR="00F94872" w14:paraId="37F9CE63" w14:textId="77777777" w:rsidTr="0098053C">
        <w:trPr>
          <w:cantSplit/>
        </w:trPr>
        <w:tc>
          <w:tcPr>
            <w:tcW w:w="4606" w:type="dxa"/>
          </w:tcPr>
          <w:p w14:paraId="40319D4C" w14:textId="77777777" w:rsidR="00F94872" w:rsidRDefault="00F94872" w:rsidP="00A22F8A">
            <w:pPr>
              <w:jc w:val="both"/>
            </w:pPr>
          </w:p>
        </w:tc>
        <w:tc>
          <w:tcPr>
            <w:tcW w:w="4606" w:type="dxa"/>
          </w:tcPr>
          <w:p w14:paraId="4A6C4E04" w14:textId="77777777" w:rsidR="00F94872" w:rsidRDefault="00F94872" w:rsidP="00A22F8A">
            <w:pPr>
              <w:jc w:val="both"/>
            </w:pPr>
          </w:p>
        </w:tc>
      </w:tr>
      <w:tr w:rsidR="00B811A4" w14:paraId="60670FDA" w14:textId="77777777" w:rsidTr="0098053C">
        <w:trPr>
          <w:cantSplit/>
        </w:trPr>
        <w:tc>
          <w:tcPr>
            <w:tcW w:w="4606" w:type="dxa"/>
          </w:tcPr>
          <w:p w14:paraId="056F8B21" w14:textId="77777777" w:rsidR="00B811A4" w:rsidRDefault="00B811A4" w:rsidP="00A22F8A">
            <w:pPr>
              <w:jc w:val="both"/>
            </w:pPr>
          </w:p>
        </w:tc>
        <w:tc>
          <w:tcPr>
            <w:tcW w:w="4606" w:type="dxa"/>
          </w:tcPr>
          <w:p w14:paraId="23391854" w14:textId="77777777" w:rsidR="00B811A4" w:rsidRDefault="00B811A4" w:rsidP="00A22F8A">
            <w:pPr>
              <w:jc w:val="both"/>
            </w:pPr>
          </w:p>
        </w:tc>
      </w:tr>
      <w:tr w:rsidR="00B811A4" w14:paraId="203EAB3A" w14:textId="77777777" w:rsidTr="0098053C">
        <w:trPr>
          <w:cantSplit/>
        </w:trPr>
        <w:tc>
          <w:tcPr>
            <w:tcW w:w="4606" w:type="dxa"/>
          </w:tcPr>
          <w:p w14:paraId="6CD80705" w14:textId="77777777" w:rsidR="00B811A4" w:rsidRDefault="00B811A4" w:rsidP="00A22F8A">
            <w:pPr>
              <w:jc w:val="both"/>
            </w:pPr>
          </w:p>
        </w:tc>
        <w:tc>
          <w:tcPr>
            <w:tcW w:w="4606" w:type="dxa"/>
          </w:tcPr>
          <w:p w14:paraId="36922914" w14:textId="77777777" w:rsidR="00B811A4" w:rsidRDefault="00B811A4" w:rsidP="00A22F8A">
            <w:pPr>
              <w:jc w:val="both"/>
            </w:pPr>
          </w:p>
        </w:tc>
      </w:tr>
      <w:tr w:rsidR="00B811A4" w14:paraId="310E1708" w14:textId="77777777" w:rsidTr="0098053C">
        <w:trPr>
          <w:cantSplit/>
        </w:trPr>
        <w:tc>
          <w:tcPr>
            <w:tcW w:w="4606" w:type="dxa"/>
          </w:tcPr>
          <w:p w14:paraId="1F3B8413" w14:textId="77777777" w:rsidR="00B811A4" w:rsidRDefault="00B811A4" w:rsidP="00A22F8A">
            <w:pPr>
              <w:jc w:val="both"/>
            </w:pPr>
          </w:p>
        </w:tc>
        <w:tc>
          <w:tcPr>
            <w:tcW w:w="4606" w:type="dxa"/>
          </w:tcPr>
          <w:p w14:paraId="494682A0" w14:textId="77777777" w:rsidR="00B811A4" w:rsidRDefault="00B811A4" w:rsidP="00A22F8A">
            <w:pPr>
              <w:jc w:val="both"/>
            </w:pPr>
          </w:p>
        </w:tc>
      </w:tr>
      <w:tr w:rsidR="00B811A4" w14:paraId="6C0361F5" w14:textId="77777777" w:rsidTr="0098053C">
        <w:trPr>
          <w:cantSplit/>
        </w:trPr>
        <w:tc>
          <w:tcPr>
            <w:tcW w:w="4606" w:type="dxa"/>
          </w:tcPr>
          <w:p w14:paraId="04965EC2" w14:textId="77777777" w:rsidR="00B811A4" w:rsidRDefault="00B811A4" w:rsidP="00A22F8A">
            <w:pPr>
              <w:jc w:val="both"/>
            </w:pPr>
          </w:p>
        </w:tc>
        <w:tc>
          <w:tcPr>
            <w:tcW w:w="4606" w:type="dxa"/>
          </w:tcPr>
          <w:p w14:paraId="17BDEB95" w14:textId="77777777" w:rsidR="00B811A4" w:rsidRDefault="00B811A4" w:rsidP="00A22F8A">
            <w:pPr>
              <w:jc w:val="both"/>
            </w:pPr>
          </w:p>
        </w:tc>
      </w:tr>
      <w:tr w:rsidR="00B811A4" w14:paraId="23ACE80F" w14:textId="77777777" w:rsidTr="0098053C">
        <w:trPr>
          <w:cantSplit/>
        </w:trPr>
        <w:tc>
          <w:tcPr>
            <w:tcW w:w="4606" w:type="dxa"/>
          </w:tcPr>
          <w:p w14:paraId="58D1E1FF" w14:textId="77777777" w:rsidR="00B811A4" w:rsidRDefault="00B811A4" w:rsidP="00A22F8A">
            <w:pPr>
              <w:jc w:val="both"/>
            </w:pPr>
          </w:p>
        </w:tc>
        <w:tc>
          <w:tcPr>
            <w:tcW w:w="4606" w:type="dxa"/>
          </w:tcPr>
          <w:p w14:paraId="06D7E65B" w14:textId="77777777" w:rsidR="00B811A4" w:rsidRDefault="00B811A4" w:rsidP="00A22F8A">
            <w:pPr>
              <w:jc w:val="both"/>
            </w:pPr>
          </w:p>
        </w:tc>
      </w:tr>
    </w:tbl>
    <w:p w14:paraId="3B4F475D" w14:textId="77777777" w:rsidR="00E277E4" w:rsidRDefault="00E277E4" w:rsidP="00A22F8A">
      <w:pPr>
        <w:jc w:val="both"/>
      </w:pPr>
    </w:p>
    <w:p w14:paraId="6B71924D" w14:textId="77777777" w:rsidR="00F94872" w:rsidRPr="00F94872" w:rsidRDefault="00F94872" w:rsidP="00445DD6">
      <w:pPr>
        <w:keepNext/>
        <w:jc w:val="both"/>
        <w:rPr>
          <w:color w:val="333399"/>
        </w:rPr>
      </w:pPr>
      <w:r w:rsidRPr="00F94872">
        <w:rPr>
          <w:b/>
          <w:color w:val="333399"/>
        </w:rPr>
        <w:t>Stručné životopisy navrhovaných členů rady</w:t>
      </w:r>
      <w:r w:rsidRPr="00F94872">
        <w:rPr>
          <w:color w:val="333399"/>
        </w:rPr>
        <w:t xml:space="preserve"> </w:t>
      </w:r>
    </w:p>
    <w:p w14:paraId="7F0673CD" w14:textId="77777777" w:rsidR="00E277E4" w:rsidRPr="00F94872" w:rsidRDefault="00F94872" w:rsidP="00A22F8A">
      <w:pPr>
        <w:jc w:val="both"/>
        <w:rPr>
          <w:sz w:val="20"/>
          <w:szCs w:val="20"/>
        </w:rPr>
      </w:pPr>
      <w:r w:rsidRPr="00433B07">
        <w:rPr>
          <w:sz w:val="20"/>
          <w:szCs w:val="20"/>
        </w:rPr>
        <w:t>Maximální rozsah jednoho životopisu</w:t>
      </w:r>
      <w:r w:rsidR="00A22F8A" w:rsidRPr="00433B07">
        <w:rPr>
          <w:sz w:val="20"/>
          <w:szCs w:val="20"/>
        </w:rPr>
        <w:t>: 1 strana A4. U</w:t>
      </w:r>
      <w:r w:rsidRPr="00433B07">
        <w:rPr>
          <w:sz w:val="20"/>
          <w:szCs w:val="20"/>
        </w:rPr>
        <w:t>veďte shrnující údaje o publikační činnosti, popř. 5 nejvýznamnějších</w:t>
      </w:r>
      <w:r w:rsidRPr="00F94872">
        <w:rPr>
          <w:sz w:val="20"/>
          <w:szCs w:val="20"/>
        </w:rPr>
        <w:t xml:space="preserve"> publikací za posledních 10 let, a citovanost – v oborech, kde to je relevantní, doporučujeme podle </w:t>
      </w:r>
      <w:proofErr w:type="spellStart"/>
      <w:r w:rsidRPr="00F94872">
        <w:rPr>
          <w:sz w:val="20"/>
          <w:szCs w:val="20"/>
        </w:rPr>
        <w:t>WoS</w:t>
      </w:r>
      <w:proofErr w:type="spellEnd"/>
      <w:r w:rsidRPr="00F94872">
        <w:rPr>
          <w:sz w:val="20"/>
          <w:szCs w:val="20"/>
        </w:rPr>
        <w:t>.</w:t>
      </w:r>
    </w:p>
    <w:p w14:paraId="35958BF7" w14:textId="77777777" w:rsidR="00E277E4" w:rsidRDefault="00E277E4" w:rsidP="00A22F8A">
      <w:pPr>
        <w:jc w:val="both"/>
      </w:pPr>
    </w:p>
    <w:p w14:paraId="45274C63" w14:textId="77777777" w:rsidR="00785E70" w:rsidRDefault="00785E70" w:rsidP="00A22F8A">
      <w:pPr>
        <w:jc w:val="both"/>
      </w:pPr>
    </w:p>
    <w:p w14:paraId="0FAA3AA6" w14:textId="77777777" w:rsidR="00E277E4" w:rsidRDefault="00E277E4" w:rsidP="00A22F8A">
      <w:pPr>
        <w:jc w:val="both"/>
      </w:pPr>
    </w:p>
    <w:p w14:paraId="1098AD20" w14:textId="77777777" w:rsidR="00E277E4" w:rsidRPr="000E34B2" w:rsidRDefault="00FF79DB" w:rsidP="000E34B2">
      <w:pPr>
        <w:keepNext/>
        <w:jc w:val="both"/>
        <w:rPr>
          <w:b/>
          <w:color w:val="333399"/>
          <w:sz w:val="26"/>
          <w:szCs w:val="26"/>
        </w:rPr>
      </w:pPr>
      <w:r w:rsidRPr="000E34B2">
        <w:rPr>
          <w:b/>
          <w:color w:val="333399"/>
          <w:sz w:val="26"/>
          <w:szCs w:val="26"/>
        </w:rPr>
        <w:lastRenderedPageBreak/>
        <w:t>8) Orientační údaje o počtech osob zúčastněných na programu</w:t>
      </w:r>
    </w:p>
    <w:p w14:paraId="4C366EA7" w14:textId="77777777" w:rsidR="00E277E4" w:rsidRDefault="00E277E4" w:rsidP="000E34B2">
      <w:pPr>
        <w:keepNext/>
        <w:jc w:val="both"/>
      </w:pPr>
    </w:p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627"/>
        <w:gridCol w:w="1696"/>
        <w:gridCol w:w="1604"/>
      </w:tblGrid>
      <w:tr w:rsidR="00433B07" w14:paraId="0181EBFF" w14:textId="4EE25C20" w:rsidTr="00433B07">
        <w:tc>
          <w:tcPr>
            <w:tcW w:w="2660" w:type="dxa"/>
            <w:vMerge w:val="restart"/>
            <w:tcBorders>
              <w:top w:val="double" w:sz="4" w:space="0" w:color="auto"/>
            </w:tcBorders>
            <w:shd w:val="clear" w:color="auto" w:fill="EEECE1" w:themeFill="background2"/>
            <w:vAlign w:val="center"/>
          </w:tcPr>
          <w:p w14:paraId="5F3FE830" w14:textId="77777777" w:rsidR="00433B07" w:rsidRPr="000E34B2" w:rsidRDefault="00433B07" w:rsidP="000E34B2">
            <w:pPr>
              <w:keepNext/>
              <w:rPr>
                <w:b/>
              </w:rPr>
            </w:pPr>
            <w:r w:rsidRPr="000E34B2">
              <w:rPr>
                <w:b/>
              </w:rPr>
              <w:t>Fakulta (VŠ ústav)</w:t>
            </w:r>
          </w:p>
        </w:tc>
        <w:tc>
          <w:tcPr>
            <w:tcW w:w="6628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CF50CD1" w14:textId="516B06B4" w:rsidR="00433B07" w:rsidRPr="000E34B2" w:rsidRDefault="00433B07" w:rsidP="00433B07">
            <w:pPr>
              <w:keepNext/>
              <w:jc w:val="center"/>
              <w:rPr>
                <w:b/>
              </w:rPr>
            </w:pPr>
            <w:r w:rsidRPr="000E34B2">
              <w:rPr>
                <w:b/>
              </w:rPr>
              <w:t>Orientační počet</w:t>
            </w:r>
          </w:p>
        </w:tc>
      </w:tr>
      <w:tr w:rsidR="00433B07" w14:paraId="2DC06E0E" w14:textId="3FF99BEC" w:rsidTr="00433B07">
        <w:tc>
          <w:tcPr>
            <w:tcW w:w="2660" w:type="dxa"/>
            <w:vMerge/>
            <w:tcBorders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24201C54" w14:textId="77777777" w:rsidR="00433B07" w:rsidRPr="000E34B2" w:rsidRDefault="00433B07" w:rsidP="000E34B2">
            <w:pPr>
              <w:keepNext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7EEB7B02" w14:textId="19152A97" w:rsidR="00433B07" w:rsidRPr="000E34B2" w:rsidRDefault="00433B07" w:rsidP="00433B07">
            <w:pPr>
              <w:keepNext/>
              <w:jc w:val="center"/>
              <w:rPr>
                <w:b/>
              </w:rPr>
            </w:pPr>
            <w:r w:rsidRPr="000E34B2">
              <w:rPr>
                <w:b/>
              </w:rPr>
              <w:t>akademických a vědeckých pracovníků</w:t>
            </w:r>
          </w:p>
        </w:tc>
        <w:tc>
          <w:tcPr>
            <w:tcW w:w="1627" w:type="dxa"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2ADAFA48" w14:textId="6D231DDB" w:rsidR="00433B07" w:rsidRPr="000E34B2" w:rsidRDefault="00433B07" w:rsidP="00433B07">
            <w:pPr>
              <w:keepNext/>
              <w:jc w:val="center"/>
              <w:rPr>
                <w:b/>
              </w:rPr>
            </w:pPr>
            <w:r w:rsidRPr="000E34B2">
              <w:rPr>
                <w:b/>
              </w:rPr>
              <w:t>studentů doktorských studijních programů</w:t>
            </w:r>
          </w:p>
        </w:tc>
        <w:tc>
          <w:tcPr>
            <w:tcW w:w="1696" w:type="dxa"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6B204B6D" w14:textId="773D5ECE" w:rsidR="00433B07" w:rsidRPr="000E34B2" w:rsidRDefault="00433B07" w:rsidP="00433B07">
            <w:pPr>
              <w:keepNext/>
              <w:jc w:val="center"/>
              <w:rPr>
                <w:b/>
              </w:rPr>
            </w:pPr>
            <w:r>
              <w:rPr>
                <w:b/>
              </w:rPr>
              <w:t>studentů magisterských studijních programů</w:t>
            </w:r>
          </w:p>
        </w:tc>
        <w:tc>
          <w:tcPr>
            <w:tcW w:w="1604" w:type="dxa"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65DF7916" w14:textId="086AF59B" w:rsidR="00433B07" w:rsidRPr="000E34B2" w:rsidRDefault="00433B07" w:rsidP="00433B07">
            <w:pPr>
              <w:keepNext/>
              <w:jc w:val="center"/>
              <w:rPr>
                <w:b/>
              </w:rPr>
            </w:pPr>
            <w:r>
              <w:rPr>
                <w:b/>
              </w:rPr>
              <w:t>studentů bakalářských studijních programů</w:t>
            </w:r>
          </w:p>
        </w:tc>
      </w:tr>
      <w:tr w:rsidR="00433B07" w14:paraId="248CFA15" w14:textId="49351E5A" w:rsidTr="00433B07">
        <w:tc>
          <w:tcPr>
            <w:tcW w:w="2660" w:type="dxa"/>
            <w:tcBorders>
              <w:top w:val="double" w:sz="4" w:space="0" w:color="auto"/>
            </w:tcBorders>
          </w:tcPr>
          <w:p w14:paraId="704747E9" w14:textId="77777777" w:rsidR="00433B07" w:rsidRDefault="00433B07" w:rsidP="00A22F8A">
            <w:pPr>
              <w:jc w:val="both"/>
            </w:pP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799EB146" w14:textId="77777777" w:rsidR="00433B07" w:rsidRDefault="00433B07" w:rsidP="00A22F8A">
            <w:pPr>
              <w:jc w:val="both"/>
            </w:pPr>
          </w:p>
        </w:tc>
        <w:tc>
          <w:tcPr>
            <w:tcW w:w="1627" w:type="dxa"/>
            <w:tcBorders>
              <w:top w:val="double" w:sz="4" w:space="0" w:color="auto"/>
            </w:tcBorders>
          </w:tcPr>
          <w:p w14:paraId="5803CAEE" w14:textId="77777777" w:rsidR="00433B07" w:rsidRDefault="00433B07" w:rsidP="00A22F8A">
            <w:pPr>
              <w:jc w:val="both"/>
            </w:pPr>
          </w:p>
        </w:tc>
        <w:tc>
          <w:tcPr>
            <w:tcW w:w="1696" w:type="dxa"/>
            <w:tcBorders>
              <w:top w:val="double" w:sz="4" w:space="0" w:color="auto"/>
            </w:tcBorders>
          </w:tcPr>
          <w:p w14:paraId="362025C2" w14:textId="77777777" w:rsidR="00433B07" w:rsidRDefault="00433B07" w:rsidP="00A22F8A">
            <w:pPr>
              <w:jc w:val="both"/>
            </w:pPr>
          </w:p>
        </w:tc>
        <w:tc>
          <w:tcPr>
            <w:tcW w:w="1604" w:type="dxa"/>
            <w:tcBorders>
              <w:top w:val="double" w:sz="4" w:space="0" w:color="auto"/>
            </w:tcBorders>
          </w:tcPr>
          <w:p w14:paraId="15DA48FA" w14:textId="77777777" w:rsidR="00433B07" w:rsidRDefault="00433B07" w:rsidP="00A22F8A">
            <w:pPr>
              <w:jc w:val="both"/>
            </w:pPr>
          </w:p>
        </w:tc>
      </w:tr>
      <w:tr w:rsidR="00433B07" w14:paraId="260367FA" w14:textId="722E4FF8" w:rsidTr="00433B07">
        <w:tc>
          <w:tcPr>
            <w:tcW w:w="2660" w:type="dxa"/>
          </w:tcPr>
          <w:p w14:paraId="4F62C780" w14:textId="77777777" w:rsidR="00433B07" w:rsidRDefault="00433B07" w:rsidP="00A22F8A">
            <w:pPr>
              <w:jc w:val="both"/>
            </w:pPr>
          </w:p>
        </w:tc>
        <w:tc>
          <w:tcPr>
            <w:tcW w:w="1701" w:type="dxa"/>
          </w:tcPr>
          <w:p w14:paraId="1B8C6B78" w14:textId="77777777" w:rsidR="00433B07" w:rsidRDefault="00433B07" w:rsidP="00A22F8A">
            <w:pPr>
              <w:jc w:val="both"/>
            </w:pPr>
          </w:p>
        </w:tc>
        <w:tc>
          <w:tcPr>
            <w:tcW w:w="1627" w:type="dxa"/>
          </w:tcPr>
          <w:p w14:paraId="750398A2" w14:textId="77777777" w:rsidR="00433B07" w:rsidRDefault="00433B07" w:rsidP="00A22F8A">
            <w:pPr>
              <w:jc w:val="both"/>
            </w:pPr>
          </w:p>
        </w:tc>
        <w:tc>
          <w:tcPr>
            <w:tcW w:w="1696" w:type="dxa"/>
          </w:tcPr>
          <w:p w14:paraId="064EB098" w14:textId="77777777" w:rsidR="00433B07" w:rsidRDefault="00433B07" w:rsidP="00A22F8A">
            <w:pPr>
              <w:jc w:val="both"/>
            </w:pPr>
          </w:p>
        </w:tc>
        <w:tc>
          <w:tcPr>
            <w:tcW w:w="1604" w:type="dxa"/>
          </w:tcPr>
          <w:p w14:paraId="75BEE34A" w14:textId="77777777" w:rsidR="00433B07" w:rsidRDefault="00433B07" w:rsidP="00A22F8A">
            <w:pPr>
              <w:jc w:val="both"/>
            </w:pPr>
          </w:p>
        </w:tc>
      </w:tr>
      <w:tr w:rsidR="00433B07" w14:paraId="53DC9D6C" w14:textId="37227403" w:rsidTr="00433B07">
        <w:tc>
          <w:tcPr>
            <w:tcW w:w="2660" w:type="dxa"/>
          </w:tcPr>
          <w:p w14:paraId="6BB8B5AA" w14:textId="77777777" w:rsidR="00433B07" w:rsidRDefault="00433B07" w:rsidP="00A22F8A">
            <w:pPr>
              <w:jc w:val="both"/>
            </w:pPr>
          </w:p>
        </w:tc>
        <w:tc>
          <w:tcPr>
            <w:tcW w:w="1701" w:type="dxa"/>
          </w:tcPr>
          <w:p w14:paraId="281E1E6A" w14:textId="77777777" w:rsidR="00433B07" w:rsidRDefault="00433B07" w:rsidP="00A22F8A">
            <w:pPr>
              <w:jc w:val="both"/>
            </w:pPr>
          </w:p>
        </w:tc>
        <w:tc>
          <w:tcPr>
            <w:tcW w:w="1627" w:type="dxa"/>
          </w:tcPr>
          <w:p w14:paraId="26819277" w14:textId="77777777" w:rsidR="00433B07" w:rsidRDefault="00433B07" w:rsidP="00A22F8A">
            <w:pPr>
              <w:jc w:val="both"/>
            </w:pPr>
          </w:p>
        </w:tc>
        <w:tc>
          <w:tcPr>
            <w:tcW w:w="1696" w:type="dxa"/>
          </w:tcPr>
          <w:p w14:paraId="18E18930" w14:textId="77777777" w:rsidR="00433B07" w:rsidRDefault="00433B07" w:rsidP="00A22F8A">
            <w:pPr>
              <w:jc w:val="both"/>
            </w:pPr>
          </w:p>
        </w:tc>
        <w:tc>
          <w:tcPr>
            <w:tcW w:w="1604" w:type="dxa"/>
          </w:tcPr>
          <w:p w14:paraId="3FC960BF" w14:textId="77777777" w:rsidR="00433B07" w:rsidRDefault="00433B07" w:rsidP="00A22F8A">
            <w:pPr>
              <w:jc w:val="both"/>
            </w:pPr>
          </w:p>
        </w:tc>
      </w:tr>
      <w:tr w:rsidR="00433B07" w14:paraId="3367353C" w14:textId="2B914812" w:rsidTr="00433B07">
        <w:tc>
          <w:tcPr>
            <w:tcW w:w="2660" w:type="dxa"/>
          </w:tcPr>
          <w:p w14:paraId="519008EE" w14:textId="77777777" w:rsidR="00433B07" w:rsidRDefault="00433B07" w:rsidP="00A22F8A">
            <w:pPr>
              <w:jc w:val="both"/>
            </w:pPr>
          </w:p>
        </w:tc>
        <w:tc>
          <w:tcPr>
            <w:tcW w:w="1701" w:type="dxa"/>
          </w:tcPr>
          <w:p w14:paraId="1DB3845B" w14:textId="77777777" w:rsidR="00433B07" w:rsidRDefault="00433B07" w:rsidP="00A22F8A">
            <w:pPr>
              <w:jc w:val="both"/>
            </w:pPr>
          </w:p>
        </w:tc>
        <w:tc>
          <w:tcPr>
            <w:tcW w:w="1627" w:type="dxa"/>
          </w:tcPr>
          <w:p w14:paraId="0AE94E22" w14:textId="77777777" w:rsidR="00433B07" w:rsidRDefault="00433B07" w:rsidP="00A22F8A">
            <w:pPr>
              <w:jc w:val="both"/>
            </w:pPr>
          </w:p>
        </w:tc>
        <w:tc>
          <w:tcPr>
            <w:tcW w:w="1696" w:type="dxa"/>
          </w:tcPr>
          <w:p w14:paraId="2BD97560" w14:textId="77777777" w:rsidR="00433B07" w:rsidRDefault="00433B07" w:rsidP="00A22F8A">
            <w:pPr>
              <w:jc w:val="both"/>
            </w:pPr>
          </w:p>
        </w:tc>
        <w:tc>
          <w:tcPr>
            <w:tcW w:w="1604" w:type="dxa"/>
          </w:tcPr>
          <w:p w14:paraId="7F86955B" w14:textId="77777777" w:rsidR="00433B07" w:rsidRDefault="00433B07" w:rsidP="00A22F8A">
            <w:pPr>
              <w:jc w:val="both"/>
            </w:pPr>
          </w:p>
        </w:tc>
      </w:tr>
      <w:tr w:rsidR="00433B07" w14:paraId="4F5D1D58" w14:textId="691CB473" w:rsidTr="00433B07">
        <w:tc>
          <w:tcPr>
            <w:tcW w:w="2660" w:type="dxa"/>
          </w:tcPr>
          <w:p w14:paraId="19721232" w14:textId="77777777" w:rsidR="00433B07" w:rsidRDefault="00433B07" w:rsidP="00A22F8A">
            <w:pPr>
              <w:jc w:val="both"/>
            </w:pPr>
          </w:p>
        </w:tc>
        <w:tc>
          <w:tcPr>
            <w:tcW w:w="1701" w:type="dxa"/>
          </w:tcPr>
          <w:p w14:paraId="4830C202" w14:textId="77777777" w:rsidR="00433B07" w:rsidRDefault="00433B07" w:rsidP="00A22F8A">
            <w:pPr>
              <w:jc w:val="both"/>
            </w:pPr>
          </w:p>
        </w:tc>
        <w:tc>
          <w:tcPr>
            <w:tcW w:w="1627" w:type="dxa"/>
          </w:tcPr>
          <w:p w14:paraId="118FA943" w14:textId="77777777" w:rsidR="00433B07" w:rsidRDefault="00433B07" w:rsidP="00A22F8A">
            <w:pPr>
              <w:jc w:val="both"/>
            </w:pPr>
          </w:p>
        </w:tc>
        <w:tc>
          <w:tcPr>
            <w:tcW w:w="1696" w:type="dxa"/>
          </w:tcPr>
          <w:p w14:paraId="3E7B3C0C" w14:textId="77777777" w:rsidR="00433B07" w:rsidRDefault="00433B07" w:rsidP="00A22F8A">
            <w:pPr>
              <w:jc w:val="both"/>
            </w:pPr>
          </w:p>
        </w:tc>
        <w:tc>
          <w:tcPr>
            <w:tcW w:w="1604" w:type="dxa"/>
          </w:tcPr>
          <w:p w14:paraId="0D438B4E" w14:textId="77777777" w:rsidR="00433B07" w:rsidRDefault="00433B07" w:rsidP="00A22F8A">
            <w:pPr>
              <w:jc w:val="both"/>
            </w:pPr>
          </w:p>
        </w:tc>
      </w:tr>
      <w:tr w:rsidR="00433B07" w14:paraId="5B226864" w14:textId="7343D58C" w:rsidTr="00433B07">
        <w:tc>
          <w:tcPr>
            <w:tcW w:w="2660" w:type="dxa"/>
          </w:tcPr>
          <w:p w14:paraId="423BA70A" w14:textId="77777777" w:rsidR="00433B07" w:rsidRDefault="00433B07" w:rsidP="00A22F8A">
            <w:pPr>
              <w:jc w:val="both"/>
            </w:pPr>
          </w:p>
        </w:tc>
        <w:tc>
          <w:tcPr>
            <w:tcW w:w="1701" w:type="dxa"/>
          </w:tcPr>
          <w:p w14:paraId="0583FDF5" w14:textId="77777777" w:rsidR="00433B07" w:rsidRDefault="00433B07" w:rsidP="00A22F8A">
            <w:pPr>
              <w:jc w:val="both"/>
            </w:pPr>
          </w:p>
        </w:tc>
        <w:tc>
          <w:tcPr>
            <w:tcW w:w="1627" w:type="dxa"/>
          </w:tcPr>
          <w:p w14:paraId="33B252E2" w14:textId="77777777" w:rsidR="00433B07" w:rsidRDefault="00433B07" w:rsidP="00A22F8A">
            <w:pPr>
              <w:jc w:val="both"/>
            </w:pPr>
          </w:p>
        </w:tc>
        <w:tc>
          <w:tcPr>
            <w:tcW w:w="1696" w:type="dxa"/>
          </w:tcPr>
          <w:p w14:paraId="69A8C53E" w14:textId="77777777" w:rsidR="00433B07" w:rsidRDefault="00433B07" w:rsidP="00A22F8A">
            <w:pPr>
              <w:jc w:val="both"/>
            </w:pPr>
          </w:p>
        </w:tc>
        <w:tc>
          <w:tcPr>
            <w:tcW w:w="1604" w:type="dxa"/>
          </w:tcPr>
          <w:p w14:paraId="0C644E21" w14:textId="77777777" w:rsidR="00433B07" w:rsidRDefault="00433B07" w:rsidP="00A22F8A">
            <w:pPr>
              <w:jc w:val="both"/>
            </w:pPr>
          </w:p>
        </w:tc>
      </w:tr>
      <w:tr w:rsidR="00433B07" w14:paraId="64297A9F" w14:textId="7F15FB9C" w:rsidTr="00433B07">
        <w:tc>
          <w:tcPr>
            <w:tcW w:w="2660" w:type="dxa"/>
          </w:tcPr>
          <w:p w14:paraId="520B9852" w14:textId="77777777" w:rsidR="00433B07" w:rsidRDefault="00433B07" w:rsidP="00A22F8A">
            <w:pPr>
              <w:jc w:val="both"/>
            </w:pPr>
          </w:p>
        </w:tc>
        <w:tc>
          <w:tcPr>
            <w:tcW w:w="1701" w:type="dxa"/>
          </w:tcPr>
          <w:p w14:paraId="21DF7362" w14:textId="77777777" w:rsidR="00433B07" w:rsidRDefault="00433B07" w:rsidP="00A22F8A">
            <w:pPr>
              <w:jc w:val="both"/>
            </w:pPr>
          </w:p>
        </w:tc>
        <w:tc>
          <w:tcPr>
            <w:tcW w:w="1627" w:type="dxa"/>
          </w:tcPr>
          <w:p w14:paraId="145A382B" w14:textId="77777777" w:rsidR="00433B07" w:rsidRDefault="00433B07" w:rsidP="00A22F8A">
            <w:pPr>
              <w:jc w:val="both"/>
            </w:pPr>
          </w:p>
        </w:tc>
        <w:tc>
          <w:tcPr>
            <w:tcW w:w="1696" w:type="dxa"/>
          </w:tcPr>
          <w:p w14:paraId="467716B0" w14:textId="77777777" w:rsidR="00433B07" w:rsidRDefault="00433B07" w:rsidP="00A22F8A">
            <w:pPr>
              <w:jc w:val="both"/>
            </w:pPr>
          </w:p>
        </w:tc>
        <w:tc>
          <w:tcPr>
            <w:tcW w:w="1604" w:type="dxa"/>
          </w:tcPr>
          <w:p w14:paraId="096295A6" w14:textId="77777777" w:rsidR="00433B07" w:rsidRDefault="00433B07" w:rsidP="00A22F8A">
            <w:pPr>
              <w:jc w:val="both"/>
            </w:pPr>
          </w:p>
        </w:tc>
      </w:tr>
    </w:tbl>
    <w:p w14:paraId="26521E06" w14:textId="77777777" w:rsidR="00C32F37" w:rsidRDefault="00C32F37" w:rsidP="00A22F8A">
      <w:pPr>
        <w:jc w:val="both"/>
      </w:pPr>
    </w:p>
    <w:p w14:paraId="3756941D" w14:textId="77777777" w:rsidR="00C32F37" w:rsidRPr="00C32F37" w:rsidRDefault="00C32F37" w:rsidP="00A22F8A">
      <w:pPr>
        <w:jc w:val="both"/>
        <w:rPr>
          <w:szCs w:val="24"/>
        </w:rPr>
      </w:pPr>
      <w:r>
        <w:rPr>
          <w:b/>
          <w:color w:val="333399"/>
        </w:rPr>
        <w:t>Údaje o případných dalších klíčových účastnících programu</w:t>
      </w:r>
      <w:r w:rsidRPr="00C32F37">
        <w:rPr>
          <w:b/>
          <w:color w:val="333399"/>
        </w:rPr>
        <w:t>, kteří nebudou členy rady programu</w:t>
      </w:r>
      <w:r w:rsidRPr="00C32F37">
        <w:rPr>
          <w:color w:val="333399"/>
          <w:sz w:val="20"/>
          <w:szCs w:val="20"/>
        </w:rPr>
        <w:t xml:space="preserve"> </w:t>
      </w:r>
      <w:r>
        <w:rPr>
          <w:sz w:val="20"/>
          <w:szCs w:val="20"/>
        </w:rPr>
        <w:t>(jmenovitě s tituly a jednou větou o odborném zaměření)</w:t>
      </w:r>
      <w:r>
        <w:rPr>
          <w:szCs w:val="24"/>
        </w:rPr>
        <w:t>:</w:t>
      </w:r>
    </w:p>
    <w:p w14:paraId="0F7CDE67" w14:textId="77777777" w:rsidR="00C32F37" w:rsidRDefault="00C32F37" w:rsidP="00A22F8A">
      <w:pPr>
        <w:jc w:val="both"/>
      </w:pPr>
    </w:p>
    <w:p w14:paraId="446CBBEE" w14:textId="77777777" w:rsidR="00785E70" w:rsidRDefault="00785E70" w:rsidP="00A22F8A">
      <w:pPr>
        <w:jc w:val="both"/>
      </w:pPr>
    </w:p>
    <w:p w14:paraId="1A72813D" w14:textId="77777777" w:rsidR="00E277E4" w:rsidRDefault="00E277E4" w:rsidP="00A22F8A">
      <w:pPr>
        <w:jc w:val="both"/>
      </w:pPr>
    </w:p>
    <w:p w14:paraId="35D4CA97" w14:textId="77777777" w:rsidR="00C32F37" w:rsidRPr="00C32F37" w:rsidRDefault="00C32F37" w:rsidP="00445DD6">
      <w:pPr>
        <w:keepNext/>
        <w:jc w:val="both"/>
        <w:rPr>
          <w:b/>
          <w:color w:val="333399"/>
          <w:sz w:val="26"/>
          <w:szCs w:val="26"/>
        </w:rPr>
      </w:pPr>
      <w:r w:rsidRPr="00C32F37">
        <w:rPr>
          <w:b/>
          <w:color w:val="333399"/>
          <w:sz w:val="26"/>
          <w:szCs w:val="26"/>
        </w:rPr>
        <w:t xml:space="preserve">9) Popis programu, včetně návaznosti na dosavadní vědecké </w:t>
      </w:r>
      <w:r w:rsidR="00EA008F" w:rsidRPr="00C32F37">
        <w:rPr>
          <w:b/>
          <w:color w:val="333399"/>
          <w:sz w:val="26"/>
          <w:szCs w:val="26"/>
        </w:rPr>
        <w:t>výsledky</w:t>
      </w:r>
      <w:r w:rsidR="00EA008F">
        <w:rPr>
          <w:b/>
          <w:color w:val="333399"/>
          <w:sz w:val="26"/>
          <w:szCs w:val="26"/>
        </w:rPr>
        <w:t xml:space="preserve"> a programy</w:t>
      </w:r>
      <w:r w:rsidRPr="00C32F37">
        <w:rPr>
          <w:b/>
          <w:color w:val="333399"/>
          <w:sz w:val="26"/>
          <w:szCs w:val="26"/>
        </w:rPr>
        <w:t>; kritické zhodnocení postavení vědní oblasti na UK v národním a zejména mezinárodním kontextu; návrh klíčových kroků pro zlepšení tohoto postavení v horizontu doby uskutečňování programu, zdůvodnění a rámcový harmonogram těchto kroků, indikátory tohoto zlepšení</w:t>
      </w:r>
    </w:p>
    <w:p w14:paraId="3F6CDCFF" w14:textId="77777777" w:rsidR="00C32F37" w:rsidRPr="00785E70" w:rsidRDefault="003E513F" w:rsidP="00A22F8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Předpokládá se </w:t>
      </w:r>
      <w:r w:rsidR="00785E70">
        <w:rPr>
          <w:sz w:val="20"/>
          <w:szCs w:val="20"/>
        </w:rPr>
        <w:t>celkový rozsah textu v rozmezí cca 10 až 15 stran.</w:t>
      </w:r>
    </w:p>
    <w:p w14:paraId="4E66E9D1" w14:textId="77777777" w:rsidR="00C32F37" w:rsidRDefault="00C32F37" w:rsidP="00A22F8A">
      <w:pPr>
        <w:jc w:val="both"/>
      </w:pPr>
    </w:p>
    <w:p w14:paraId="5D24E631" w14:textId="77777777" w:rsidR="00785E70" w:rsidRDefault="00785E70" w:rsidP="00A22F8A">
      <w:pPr>
        <w:jc w:val="both"/>
      </w:pPr>
    </w:p>
    <w:p w14:paraId="6B9FDBE3" w14:textId="77777777" w:rsidR="00785E70" w:rsidRDefault="00785E70" w:rsidP="00A22F8A">
      <w:pPr>
        <w:jc w:val="both"/>
      </w:pPr>
    </w:p>
    <w:p w14:paraId="6EC3777E" w14:textId="77777777" w:rsidR="00785E70" w:rsidRPr="00C1153D" w:rsidRDefault="00C1153D" w:rsidP="00D44F7A">
      <w:pPr>
        <w:keepNext/>
        <w:jc w:val="both"/>
        <w:rPr>
          <w:b/>
          <w:color w:val="333399"/>
          <w:sz w:val="26"/>
          <w:szCs w:val="26"/>
        </w:rPr>
      </w:pPr>
      <w:r w:rsidRPr="00C1153D">
        <w:rPr>
          <w:b/>
          <w:color w:val="333399"/>
          <w:sz w:val="26"/>
          <w:szCs w:val="26"/>
        </w:rPr>
        <w:t xml:space="preserve">10) Podklady pro stanovení výše </w:t>
      </w:r>
      <w:r w:rsidR="00BD670C">
        <w:rPr>
          <w:b/>
          <w:color w:val="333399"/>
          <w:sz w:val="26"/>
          <w:szCs w:val="26"/>
        </w:rPr>
        <w:t xml:space="preserve">finanční </w:t>
      </w:r>
      <w:r w:rsidRPr="00C1153D">
        <w:rPr>
          <w:b/>
          <w:color w:val="333399"/>
          <w:sz w:val="26"/>
          <w:szCs w:val="26"/>
        </w:rPr>
        <w:t xml:space="preserve">bonifikace </w:t>
      </w:r>
      <w:r w:rsidR="00BD670C">
        <w:rPr>
          <w:b/>
          <w:color w:val="333399"/>
          <w:sz w:val="26"/>
          <w:szCs w:val="26"/>
        </w:rPr>
        <w:t>programu</w:t>
      </w:r>
    </w:p>
    <w:p w14:paraId="5BCC097E" w14:textId="77777777" w:rsidR="00785E70" w:rsidRDefault="00785E70" w:rsidP="00D44F7A">
      <w:pPr>
        <w:keepNext/>
        <w:jc w:val="both"/>
      </w:pPr>
    </w:p>
    <w:p w14:paraId="29FE00A2" w14:textId="72398E0E" w:rsidR="00797EAB" w:rsidRDefault="003709AC" w:rsidP="00797EAB">
      <w:pPr>
        <w:keepNext/>
        <w:jc w:val="both"/>
        <w:rPr>
          <w:sz w:val="20"/>
          <w:szCs w:val="20"/>
        </w:rPr>
      </w:pPr>
      <w:r w:rsidRPr="003709AC">
        <w:rPr>
          <w:b/>
        </w:rPr>
        <w:t>Uveďte</w:t>
      </w:r>
      <w:r w:rsidR="00C1153D" w:rsidRPr="003709AC">
        <w:rPr>
          <w:b/>
        </w:rPr>
        <w:t xml:space="preserve"> požadovaný typ bonifikace</w:t>
      </w:r>
      <w:r w:rsidR="00E07D55">
        <w:rPr>
          <w:b/>
        </w:rPr>
        <w:t>:</w:t>
      </w:r>
    </w:p>
    <w:p w14:paraId="5D29147B" w14:textId="17E6E9A1" w:rsidR="00797EAB" w:rsidRPr="00797EAB" w:rsidRDefault="00797EAB" w:rsidP="00797EAB">
      <w:pPr>
        <w:keepNext/>
        <w:spacing w:after="120"/>
        <w:jc w:val="both"/>
        <w:rPr>
          <w:sz w:val="20"/>
          <w:szCs w:val="20"/>
        </w:rPr>
      </w:pPr>
      <w:r>
        <w:rPr>
          <w:sz w:val="20"/>
          <w:szCs w:val="20"/>
        </w:rPr>
        <w:t>Z</w:t>
      </w:r>
      <w:r w:rsidR="00B14742" w:rsidRPr="00B14742">
        <w:rPr>
          <w:sz w:val="20"/>
          <w:szCs w:val="20"/>
        </w:rPr>
        <w:t xml:space="preserve">volte jednu ze tří uvedených </w:t>
      </w:r>
      <w:r w:rsidR="00B14742" w:rsidRPr="002179D4">
        <w:rPr>
          <w:sz w:val="20"/>
          <w:szCs w:val="20"/>
        </w:rPr>
        <w:t>možností</w:t>
      </w:r>
      <w:r w:rsidRPr="002179D4">
        <w:rPr>
          <w:sz w:val="20"/>
          <w:szCs w:val="20"/>
        </w:rPr>
        <w:t xml:space="preserve"> nebo kombinaci možností a) a b).</w:t>
      </w:r>
    </w:p>
    <w:p w14:paraId="1B813377" w14:textId="06E67134" w:rsidR="003709AC" w:rsidRPr="00797EAB" w:rsidRDefault="00797EAB" w:rsidP="00797EAB">
      <w:pPr>
        <w:ind w:left="705" w:hanging="345"/>
        <w:jc w:val="both"/>
        <w:rPr>
          <w:sz w:val="20"/>
          <w:szCs w:val="20"/>
        </w:rPr>
      </w:pPr>
      <w:r w:rsidRPr="00797EAB">
        <w:rPr>
          <w:b/>
        </w:rPr>
        <w:t>a)</w:t>
      </w:r>
      <w:r w:rsidRPr="00797EAB">
        <w:rPr>
          <w:b/>
        </w:rPr>
        <w:tab/>
      </w:r>
      <w:r w:rsidR="003709AC" w:rsidRPr="00797EAB">
        <w:rPr>
          <w:b/>
        </w:rPr>
        <w:t>bonifikace za realizaci společného programu Progres</w:t>
      </w:r>
      <w:r w:rsidR="00B14742">
        <w:rPr>
          <w:rStyle w:val="Znakapoznpodarou"/>
        </w:rPr>
        <w:footnoteReference w:id="3"/>
      </w:r>
      <w:r w:rsidR="00DC6988">
        <w:t xml:space="preserve"> </w:t>
      </w:r>
      <w:r w:rsidR="00DC6988" w:rsidRPr="00797EAB">
        <w:rPr>
          <w:sz w:val="20"/>
          <w:szCs w:val="20"/>
        </w:rPr>
        <w:t>(v případě volby této varianty není třeba dokládat v přihlášce programu další skutečnosti)</w:t>
      </w:r>
    </w:p>
    <w:p w14:paraId="46A011A7" w14:textId="51919089" w:rsidR="003709AC" w:rsidRPr="00797EAB" w:rsidRDefault="00797EAB" w:rsidP="00797EAB">
      <w:pPr>
        <w:ind w:left="360"/>
        <w:jc w:val="both"/>
        <w:rPr>
          <w:b/>
        </w:rPr>
      </w:pPr>
      <w:r w:rsidRPr="00797EAB">
        <w:rPr>
          <w:b/>
        </w:rPr>
        <w:t>b)</w:t>
      </w:r>
      <w:r w:rsidRPr="00797EAB">
        <w:rPr>
          <w:b/>
        </w:rPr>
        <w:tab/>
      </w:r>
      <w:r w:rsidR="003709AC" w:rsidRPr="00797EAB">
        <w:rPr>
          <w:b/>
        </w:rPr>
        <w:t>bonifikace mezinárodní spolupráce</w:t>
      </w:r>
    </w:p>
    <w:p w14:paraId="05D22111" w14:textId="05CE89C6" w:rsidR="003709AC" w:rsidRDefault="00797EAB" w:rsidP="00797EAB">
      <w:pPr>
        <w:ind w:left="705" w:hanging="345"/>
        <w:jc w:val="both"/>
      </w:pPr>
      <w:r w:rsidRPr="00797EAB">
        <w:rPr>
          <w:b/>
        </w:rPr>
        <w:t>c)</w:t>
      </w:r>
      <w:r w:rsidRPr="00797EAB">
        <w:rPr>
          <w:b/>
        </w:rPr>
        <w:tab/>
      </w:r>
      <w:r w:rsidR="003709AC" w:rsidRPr="00797EAB">
        <w:rPr>
          <w:b/>
        </w:rPr>
        <w:t>bonifikace unikátního výzkumu v evropském či světovém měřítku</w:t>
      </w:r>
      <w:r w:rsidR="00FF2018">
        <w:t xml:space="preserve"> </w:t>
      </w:r>
      <w:r w:rsidR="00FF2018" w:rsidRPr="00797EAB">
        <w:rPr>
          <w:sz w:val="20"/>
          <w:szCs w:val="20"/>
        </w:rPr>
        <w:t>(o tento typ bonifikace se lze ucházet jen v případě, že program nemá možnost získat b</w:t>
      </w:r>
      <w:r w:rsidR="001677B2" w:rsidRPr="00797EAB">
        <w:rPr>
          <w:sz w:val="20"/>
          <w:szCs w:val="20"/>
        </w:rPr>
        <w:t xml:space="preserve">onifikaci dle písm. a) </w:t>
      </w:r>
      <w:r w:rsidRPr="00797EAB">
        <w:rPr>
          <w:sz w:val="20"/>
          <w:szCs w:val="20"/>
        </w:rPr>
        <w:t>ani b))</w:t>
      </w:r>
    </w:p>
    <w:p w14:paraId="694B4424" w14:textId="77777777" w:rsidR="00785E70" w:rsidRDefault="00785E70" w:rsidP="00A22F8A">
      <w:pPr>
        <w:jc w:val="both"/>
      </w:pPr>
    </w:p>
    <w:p w14:paraId="07821769" w14:textId="77777777" w:rsidR="00EA008F" w:rsidRPr="00EA008F" w:rsidRDefault="00B14742" w:rsidP="00EA008F">
      <w:pPr>
        <w:jc w:val="both"/>
        <w:rPr>
          <w:szCs w:val="24"/>
        </w:rPr>
      </w:pPr>
      <w:r w:rsidRPr="00EA008F">
        <w:rPr>
          <w:szCs w:val="24"/>
        </w:rPr>
        <w:t xml:space="preserve">V případě varianty b) </w:t>
      </w:r>
      <w:r w:rsidR="00DC6988" w:rsidRPr="00EA008F">
        <w:rPr>
          <w:szCs w:val="24"/>
        </w:rPr>
        <w:t xml:space="preserve">popište </w:t>
      </w:r>
      <w:r w:rsidR="00DC6988" w:rsidRPr="00433B07">
        <w:rPr>
          <w:szCs w:val="24"/>
        </w:rPr>
        <w:t xml:space="preserve">rozsah a podobu </w:t>
      </w:r>
      <w:r w:rsidR="00EA008F" w:rsidRPr="00433B07">
        <w:rPr>
          <w:szCs w:val="24"/>
        </w:rPr>
        <w:t>současné</w:t>
      </w:r>
      <w:r w:rsidR="00EA008F" w:rsidRPr="00EA008F">
        <w:rPr>
          <w:szCs w:val="24"/>
        </w:rPr>
        <w:t xml:space="preserve"> </w:t>
      </w:r>
      <w:r w:rsidR="00DC6988" w:rsidRPr="00EA008F">
        <w:rPr>
          <w:szCs w:val="24"/>
        </w:rPr>
        <w:t>mezinárodní spolupráce související s předkládaným programem. Zmiňte zejména</w:t>
      </w:r>
      <w:r w:rsidR="00EA008F" w:rsidRPr="00EA008F">
        <w:rPr>
          <w:szCs w:val="24"/>
        </w:rPr>
        <w:t>:</w:t>
      </w:r>
      <w:r w:rsidR="00DC6988" w:rsidRPr="00EA008F">
        <w:rPr>
          <w:szCs w:val="24"/>
        </w:rPr>
        <w:t xml:space="preserve"> </w:t>
      </w:r>
    </w:p>
    <w:p w14:paraId="24C8D410" w14:textId="77777777" w:rsidR="00EA008F" w:rsidRPr="00EA008F" w:rsidRDefault="00DC6988" w:rsidP="00EA008F">
      <w:pPr>
        <w:pStyle w:val="Odstavecseseznamem"/>
        <w:numPr>
          <w:ilvl w:val="0"/>
          <w:numId w:val="5"/>
        </w:numPr>
        <w:spacing w:after="120"/>
        <w:jc w:val="both"/>
        <w:rPr>
          <w:szCs w:val="24"/>
        </w:rPr>
      </w:pPr>
      <w:r w:rsidRPr="00EA008F">
        <w:rPr>
          <w:szCs w:val="24"/>
        </w:rPr>
        <w:t xml:space="preserve">společné publikace, </w:t>
      </w:r>
    </w:p>
    <w:p w14:paraId="477C3723" w14:textId="77777777" w:rsidR="00EA008F" w:rsidRPr="00EA008F" w:rsidRDefault="00DC6988" w:rsidP="00EA008F">
      <w:pPr>
        <w:pStyle w:val="Odstavecseseznamem"/>
        <w:numPr>
          <w:ilvl w:val="0"/>
          <w:numId w:val="5"/>
        </w:numPr>
        <w:spacing w:after="120"/>
        <w:jc w:val="both"/>
        <w:rPr>
          <w:szCs w:val="24"/>
        </w:rPr>
      </w:pPr>
      <w:r w:rsidRPr="00EA008F">
        <w:rPr>
          <w:szCs w:val="24"/>
        </w:rPr>
        <w:t xml:space="preserve">společné grantové projekty, </w:t>
      </w:r>
    </w:p>
    <w:p w14:paraId="035C24F1" w14:textId="77777777" w:rsidR="00EA008F" w:rsidRPr="00EA008F" w:rsidRDefault="00DC6988" w:rsidP="00EA008F">
      <w:pPr>
        <w:pStyle w:val="Odstavecseseznamem"/>
        <w:numPr>
          <w:ilvl w:val="0"/>
          <w:numId w:val="5"/>
        </w:numPr>
        <w:spacing w:after="120"/>
        <w:jc w:val="both"/>
        <w:rPr>
          <w:szCs w:val="24"/>
        </w:rPr>
      </w:pPr>
      <w:r w:rsidRPr="00EA008F">
        <w:rPr>
          <w:szCs w:val="24"/>
        </w:rPr>
        <w:t xml:space="preserve">dlouhodobé pobyty akademických a vědeckých pracovníků a studentů doktorských studijních programů, kteří se podílejí na uskutečňování programu, na zahraničních vědeckých institucích, </w:t>
      </w:r>
    </w:p>
    <w:p w14:paraId="0101E242" w14:textId="77777777" w:rsidR="00EA008F" w:rsidRPr="00EA008F" w:rsidRDefault="00DC6988" w:rsidP="00EA008F">
      <w:pPr>
        <w:pStyle w:val="Odstavecseseznamem"/>
        <w:numPr>
          <w:ilvl w:val="0"/>
          <w:numId w:val="5"/>
        </w:numPr>
        <w:spacing w:after="120"/>
        <w:jc w:val="both"/>
        <w:rPr>
          <w:szCs w:val="24"/>
        </w:rPr>
      </w:pPr>
      <w:r w:rsidRPr="00EA008F">
        <w:rPr>
          <w:szCs w:val="24"/>
        </w:rPr>
        <w:lastRenderedPageBreak/>
        <w:t xml:space="preserve">dlouhodobé pobyty zahraničních vědeckých pracovníků na </w:t>
      </w:r>
      <w:r w:rsidR="00FF2018" w:rsidRPr="00EA008F">
        <w:rPr>
          <w:szCs w:val="24"/>
        </w:rPr>
        <w:t>pracovišti fakulty (VŠ ústavu) zapojeném do programu</w:t>
      </w:r>
      <w:r w:rsidRPr="00EA008F">
        <w:rPr>
          <w:szCs w:val="24"/>
        </w:rPr>
        <w:t xml:space="preserve">, </w:t>
      </w:r>
    </w:p>
    <w:p w14:paraId="4051B400" w14:textId="77777777" w:rsidR="00EA008F" w:rsidRPr="00EA008F" w:rsidRDefault="00DC6988" w:rsidP="00EA008F">
      <w:pPr>
        <w:pStyle w:val="Odstavecseseznamem"/>
        <w:numPr>
          <w:ilvl w:val="0"/>
          <w:numId w:val="5"/>
        </w:numPr>
        <w:spacing w:after="120"/>
        <w:jc w:val="both"/>
        <w:rPr>
          <w:szCs w:val="24"/>
        </w:rPr>
      </w:pPr>
      <w:r w:rsidRPr="00EA008F">
        <w:rPr>
          <w:szCs w:val="24"/>
        </w:rPr>
        <w:t xml:space="preserve">společné studijní programy, </w:t>
      </w:r>
    </w:p>
    <w:p w14:paraId="19733C6B" w14:textId="77777777" w:rsidR="00EA008F" w:rsidRPr="00EA008F" w:rsidRDefault="00EA008F" w:rsidP="00A463C1">
      <w:pPr>
        <w:pStyle w:val="Odstavecseseznamem"/>
        <w:keepNext/>
        <w:numPr>
          <w:ilvl w:val="0"/>
          <w:numId w:val="5"/>
        </w:numPr>
        <w:ind w:left="714" w:hanging="357"/>
        <w:jc w:val="both"/>
        <w:rPr>
          <w:szCs w:val="24"/>
        </w:rPr>
      </w:pPr>
      <w:r w:rsidRPr="00EA008F">
        <w:rPr>
          <w:szCs w:val="24"/>
        </w:rPr>
        <w:t>případné</w:t>
      </w:r>
      <w:r w:rsidR="00DC6988" w:rsidRPr="00EA008F">
        <w:rPr>
          <w:szCs w:val="24"/>
        </w:rPr>
        <w:t xml:space="preserve"> </w:t>
      </w:r>
      <w:r w:rsidR="00216C4A" w:rsidRPr="00EA008F">
        <w:rPr>
          <w:szCs w:val="24"/>
        </w:rPr>
        <w:t>další vědecko-výzkumné aktivity.</w:t>
      </w:r>
      <w:r w:rsidR="00952CC5" w:rsidRPr="00EA008F">
        <w:rPr>
          <w:szCs w:val="24"/>
        </w:rPr>
        <w:t xml:space="preserve"> </w:t>
      </w:r>
    </w:p>
    <w:p w14:paraId="74E1A0B2" w14:textId="6F642246" w:rsidR="00B14742" w:rsidRPr="00EA008F" w:rsidRDefault="00C629D5" w:rsidP="00EA008F">
      <w:pPr>
        <w:spacing w:after="120"/>
        <w:jc w:val="both"/>
        <w:rPr>
          <w:szCs w:val="24"/>
          <w:highlight w:val="yellow"/>
        </w:rPr>
      </w:pPr>
      <w:r w:rsidRPr="00C629D5">
        <w:rPr>
          <w:szCs w:val="24"/>
        </w:rPr>
        <w:t>Doporučený</w:t>
      </w:r>
      <w:r w:rsidR="00952CC5" w:rsidRPr="00433B07">
        <w:rPr>
          <w:szCs w:val="24"/>
        </w:rPr>
        <w:t xml:space="preserve"> rozsah: </w:t>
      </w:r>
      <w:r w:rsidR="00433B07" w:rsidRPr="00433B07">
        <w:rPr>
          <w:szCs w:val="24"/>
        </w:rPr>
        <w:t>3 strany</w:t>
      </w:r>
      <w:r w:rsidR="00952CC5" w:rsidRPr="002D6082">
        <w:rPr>
          <w:szCs w:val="24"/>
        </w:rPr>
        <w:t>.</w:t>
      </w:r>
    </w:p>
    <w:p w14:paraId="0EDEC5FA" w14:textId="1361D119" w:rsidR="00216C4A" w:rsidRPr="00433B07" w:rsidRDefault="00216C4A" w:rsidP="00A22F8A">
      <w:pPr>
        <w:jc w:val="both"/>
        <w:rPr>
          <w:szCs w:val="24"/>
        </w:rPr>
      </w:pPr>
      <w:r w:rsidRPr="00433B07">
        <w:rPr>
          <w:szCs w:val="24"/>
        </w:rPr>
        <w:t xml:space="preserve">V případě varianty c) </w:t>
      </w:r>
      <w:r w:rsidR="005E44B2" w:rsidRPr="00433B07">
        <w:rPr>
          <w:szCs w:val="24"/>
        </w:rPr>
        <w:t>zdůvodněte evropskou či celosvětovou</w:t>
      </w:r>
      <w:r w:rsidRPr="00433B07">
        <w:rPr>
          <w:szCs w:val="24"/>
        </w:rPr>
        <w:t xml:space="preserve"> </w:t>
      </w:r>
      <w:r w:rsidR="00FF2018" w:rsidRPr="00433B07">
        <w:rPr>
          <w:szCs w:val="24"/>
        </w:rPr>
        <w:t>unikátnost</w:t>
      </w:r>
      <w:r w:rsidR="005E44B2" w:rsidRPr="00433B07">
        <w:rPr>
          <w:szCs w:val="24"/>
        </w:rPr>
        <w:t xml:space="preserve"> prováděného</w:t>
      </w:r>
      <w:r w:rsidR="00FF2018" w:rsidRPr="00433B07">
        <w:rPr>
          <w:szCs w:val="24"/>
        </w:rPr>
        <w:t xml:space="preserve"> výzkumu; </w:t>
      </w:r>
      <w:r w:rsidR="00C629D5" w:rsidRPr="00C629D5">
        <w:rPr>
          <w:szCs w:val="24"/>
        </w:rPr>
        <w:t>doporučený</w:t>
      </w:r>
      <w:r w:rsidRPr="00433B07">
        <w:rPr>
          <w:szCs w:val="24"/>
        </w:rPr>
        <w:t xml:space="preserve"> rozs</w:t>
      </w:r>
      <w:r w:rsidR="00FF2018" w:rsidRPr="00433B07">
        <w:rPr>
          <w:szCs w:val="24"/>
        </w:rPr>
        <w:t xml:space="preserve">ah: </w:t>
      </w:r>
      <w:r w:rsidR="00433B07" w:rsidRPr="00433B07">
        <w:rPr>
          <w:szCs w:val="24"/>
        </w:rPr>
        <w:t>3 strany</w:t>
      </w:r>
      <w:r w:rsidRPr="00433B07">
        <w:rPr>
          <w:szCs w:val="24"/>
        </w:rPr>
        <w:t xml:space="preserve">. </w:t>
      </w:r>
    </w:p>
    <w:p w14:paraId="135DBE4C" w14:textId="77777777" w:rsidR="00DC6988" w:rsidRPr="00415D68" w:rsidRDefault="00DC6988" w:rsidP="00A22F8A">
      <w:pPr>
        <w:jc w:val="both"/>
        <w:rPr>
          <w:highlight w:val="yellow"/>
        </w:rPr>
      </w:pPr>
    </w:p>
    <w:p w14:paraId="0E5A1F1D" w14:textId="77777777" w:rsidR="00B14742" w:rsidRDefault="00B14742" w:rsidP="00A22F8A">
      <w:pPr>
        <w:jc w:val="both"/>
      </w:pPr>
    </w:p>
    <w:p w14:paraId="3268432C" w14:textId="77777777" w:rsidR="00216C4A" w:rsidRDefault="00216C4A" w:rsidP="00A22F8A">
      <w:pPr>
        <w:jc w:val="both"/>
      </w:pPr>
    </w:p>
    <w:p w14:paraId="64E5CC31" w14:textId="77777777" w:rsidR="00415D68" w:rsidRPr="00445DD6" w:rsidRDefault="00415D68" w:rsidP="00445DD6">
      <w:pPr>
        <w:keepNext/>
        <w:jc w:val="both"/>
        <w:rPr>
          <w:b/>
          <w:color w:val="333399"/>
          <w:sz w:val="26"/>
          <w:szCs w:val="26"/>
        </w:rPr>
      </w:pPr>
      <w:r w:rsidRPr="00445DD6">
        <w:rPr>
          <w:b/>
          <w:color w:val="333399"/>
          <w:sz w:val="26"/>
          <w:szCs w:val="26"/>
        </w:rPr>
        <w:t xml:space="preserve">11) </w:t>
      </w:r>
      <w:r w:rsidR="00445DD6" w:rsidRPr="00445DD6">
        <w:rPr>
          <w:b/>
          <w:color w:val="333399"/>
          <w:sz w:val="26"/>
          <w:szCs w:val="26"/>
        </w:rPr>
        <w:t>Předpokládaný procentuální podíl finančních prostředků</w:t>
      </w:r>
      <w:r w:rsidR="002D6082">
        <w:rPr>
          <w:rStyle w:val="Znakapoznpodarou"/>
          <w:b/>
          <w:color w:val="333399"/>
          <w:sz w:val="26"/>
          <w:szCs w:val="26"/>
        </w:rPr>
        <w:footnoteReference w:id="4"/>
      </w:r>
      <w:r w:rsidR="00445DD6" w:rsidRPr="00445DD6">
        <w:rPr>
          <w:b/>
          <w:color w:val="333399"/>
          <w:sz w:val="26"/>
          <w:szCs w:val="26"/>
        </w:rPr>
        <w:t xml:space="preserve"> alokovaných jednotlivými participujícími fakultami (VŠ ústavy) v prvním roce uskutečňování Programu a přibližný výhled na další čtyři roky</w:t>
      </w:r>
    </w:p>
    <w:p w14:paraId="5ED77281" w14:textId="77777777" w:rsidR="00445DD6" w:rsidRPr="00445DD6" w:rsidRDefault="0055087C" w:rsidP="00A22F8A">
      <w:pPr>
        <w:jc w:val="both"/>
        <w:rPr>
          <w:sz w:val="20"/>
          <w:szCs w:val="20"/>
        </w:rPr>
      </w:pPr>
      <w:r>
        <w:rPr>
          <w:sz w:val="20"/>
          <w:szCs w:val="20"/>
        </w:rPr>
        <w:t>Vyplňte pouze v případě</w:t>
      </w:r>
      <w:r w:rsidR="00445DD6" w:rsidRPr="00445DD6">
        <w:rPr>
          <w:sz w:val="20"/>
          <w:szCs w:val="20"/>
        </w:rPr>
        <w:t xml:space="preserve"> společn</w:t>
      </w:r>
      <w:r>
        <w:rPr>
          <w:sz w:val="20"/>
          <w:szCs w:val="20"/>
        </w:rPr>
        <w:t>ého</w:t>
      </w:r>
      <w:r w:rsidR="00445DD6" w:rsidRPr="00445DD6">
        <w:rPr>
          <w:sz w:val="20"/>
          <w:szCs w:val="20"/>
        </w:rPr>
        <w:t xml:space="preserve"> program</w:t>
      </w:r>
      <w:r>
        <w:rPr>
          <w:sz w:val="20"/>
          <w:szCs w:val="20"/>
        </w:rPr>
        <w:t>u</w:t>
      </w:r>
      <w:r w:rsidR="00445DD6" w:rsidRPr="00445DD6">
        <w:rPr>
          <w:sz w:val="20"/>
          <w:szCs w:val="20"/>
        </w:rPr>
        <w:t xml:space="preserve"> Progres.</w:t>
      </w:r>
    </w:p>
    <w:p w14:paraId="0A509EA0" w14:textId="77777777" w:rsidR="00445DD6" w:rsidRDefault="00445DD6" w:rsidP="00A22F8A">
      <w:pPr>
        <w:jc w:val="both"/>
      </w:pPr>
    </w:p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275"/>
        <w:gridCol w:w="1276"/>
        <w:gridCol w:w="1276"/>
        <w:gridCol w:w="1276"/>
        <w:gridCol w:w="1307"/>
      </w:tblGrid>
      <w:tr w:rsidR="008A1C1F" w14:paraId="51F59722" w14:textId="77777777" w:rsidTr="005E44B2">
        <w:tc>
          <w:tcPr>
            <w:tcW w:w="2802" w:type="dxa"/>
            <w:vMerge w:val="restart"/>
            <w:tcBorders>
              <w:top w:val="doub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14:paraId="51E218D8" w14:textId="77777777" w:rsidR="008A1C1F" w:rsidRPr="008A1C1F" w:rsidRDefault="008A1C1F" w:rsidP="008A1C1F">
            <w:pPr>
              <w:rPr>
                <w:b/>
              </w:rPr>
            </w:pPr>
            <w:r w:rsidRPr="008A1C1F">
              <w:rPr>
                <w:b/>
              </w:rPr>
              <w:t>Fakulta (VŠ ústav)</w:t>
            </w:r>
          </w:p>
        </w:tc>
        <w:tc>
          <w:tcPr>
            <w:tcW w:w="6410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EEECE1" w:themeFill="background2"/>
          </w:tcPr>
          <w:p w14:paraId="69E00390" w14:textId="77777777" w:rsidR="008A1C1F" w:rsidRPr="008A1C1F" w:rsidRDefault="005E44B2" w:rsidP="008A1C1F">
            <w:pPr>
              <w:jc w:val="center"/>
              <w:rPr>
                <w:b/>
              </w:rPr>
            </w:pPr>
            <w:r>
              <w:rPr>
                <w:b/>
              </w:rPr>
              <w:t>Předpokládaný p</w:t>
            </w:r>
            <w:r w:rsidR="008A1C1F" w:rsidRPr="008A1C1F">
              <w:rPr>
                <w:b/>
              </w:rPr>
              <w:t>rocentní podíl finančních pros</w:t>
            </w:r>
            <w:r w:rsidR="0098053C">
              <w:rPr>
                <w:b/>
              </w:rPr>
              <w:t>tředků alokovaných fakultou (VŠ </w:t>
            </w:r>
            <w:r w:rsidR="008A1C1F" w:rsidRPr="008A1C1F">
              <w:rPr>
                <w:b/>
              </w:rPr>
              <w:t>ústavem) na realizaci programu</w:t>
            </w:r>
          </w:p>
        </w:tc>
      </w:tr>
      <w:tr w:rsidR="008A1C1F" w14:paraId="085D4027" w14:textId="77777777" w:rsidTr="005E44B2">
        <w:tc>
          <w:tcPr>
            <w:tcW w:w="2802" w:type="dxa"/>
            <w:vMerge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55B3DBCD" w14:textId="77777777" w:rsidR="008A1C1F" w:rsidRPr="008A1C1F" w:rsidRDefault="008A1C1F" w:rsidP="00A22F8A">
            <w:pPr>
              <w:jc w:val="both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70042940" w14:textId="77777777" w:rsidR="008A1C1F" w:rsidRPr="008A1C1F" w:rsidRDefault="008A1C1F" w:rsidP="008A1C1F">
            <w:pPr>
              <w:jc w:val="center"/>
              <w:rPr>
                <w:b/>
              </w:rPr>
            </w:pPr>
            <w:r w:rsidRPr="008A1C1F">
              <w:rPr>
                <w:b/>
              </w:rPr>
              <w:t>Rok 2017</w:t>
            </w:r>
          </w:p>
        </w:tc>
        <w:tc>
          <w:tcPr>
            <w:tcW w:w="1276" w:type="dxa"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6AAF7E06" w14:textId="77777777" w:rsidR="008A1C1F" w:rsidRPr="008A1C1F" w:rsidRDefault="008A1C1F" w:rsidP="008A1C1F">
            <w:pPr>
              <w:jc w:val="center"/>
              <w:rPr>
                <w:b/>
              </w:rPr>
            </w:pPr>
            <w:r w:rsidRPr="008A1C1F">
              <w:rPr>
                <w:b/>
              </w:rPr>
              <w:t>Rok 2018</w:t>
            </w:r>
          </w:p>
        </w:tc>
        <w:tc>
          <w:tcPr>
            <w:tcW w:w="1276" w:type="dxa"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69829D18" w14:textId="77777777" w:rsidR="008A1C1F" w:rsidRPr="008A1C1F" w:rsidRDefault="008A1C1F" w:rsidP="008A1C1F">
            <w:pPr>
              <w:jc w:val="center"/>
              <w:rPr>
                <w:b/>
              </w:rPr>
            </w:pPr>
            <w:r w:rsidRPr="008A1C1F">
              <w:rPr>
                <w:b/>
              </w:rPr>
              <w:t>Rok 2019</w:t>
            </w:r>
          </w:p>
        </w:tc>
        <w:tc>
          <w:tcPr>
            <w:tcW w:w="1276" w:type="dxa"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52D197A8" w14:textId="77777777" w:rsidR="008A1C1F" w:rsidRPr="008A1C1F" w:rsidRDefault="008A1C1F" w:rsidP="008A1C1F">
            <w:pPr>
              <w:jc w:val="center"/>
              <w:rPr>
                <w:b/>
              </w:rPr>
            </w:pPr>
            <w:r w:rsidRPr="008A1C1F">
              <w:rPr>
                <w:b/>
              </w:rPr>
              <w:t>Rok 2020</w:t>
            </w:r>
          </w:p>
        </w:tc>
        <w:tc>
          <w:tcPr>
            <w:tcW w:w="1307" w:type="dxa"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4DB3DE20" w14:textId="77777777" w:rsidR="008A1C1F" w:rsidRPr="008A1C1F" w:rsidRDefault="008A1C1F" w:rsidP="008A1C1F">
            <w:pPr>
              <w:jc w:val="center"/>
              <w:rPr>
                <w:b/>
              </w:rPr>
            </w:pPr>
            <w:r w:rsidRPr="008A1C1F">
              <w:rPr>
                <w:b/>
              </w:rPr>
              <w:t>Rok 2021</w:t>
            </w:r>
          </w:p>
        </w:tc>
      </w:tr>
      <w:tr w:rsidR="008A1C1F" w14:paraId="6563C684" w14:textId="77777777" w:rsidTr="005E44B2">
        <w:tc>
          <w:tcPr>
            <w:tcW w:w="2802" w:type="dxa"/>
            <w:tcBorders>
              <w:top w:val="double" w:sz="4" w:space="0" w:color="auto"/>
            </w:tcBorders>
          </w:tcPr>
          <w:p w14:paraId="7C72D96D" w14:textId="77777777" w:rsidR="008A1C1F" w:rsidRDefault="008A1C1F" w:rsidP="008A1C1F"/>
        </w:tc>
        <w:tc>
          <w:tcPr>
            <w:tcW w:w="1275" w:type="dxa"/>
            <w:tcBorders>
              <w:top w:val="double" w:sz="4" w:space="0" w:color="auto"/>
            </w:tcBorders>
          </w:tcPr>
          <w:p w14:paraId="5D0C32D1" w14:textId="77777777" w:rsidR="008A1C1F" w:rsidRDefault="008A1C1F" w:rsidP="008A1C1F">
            <w:pPr>
              <w:jc w:val="right"/>
            </w:pPr>
          </w:p>
        </w:tc>
        <w:tc>
          <w:tcPr>
            <w:tcW w:w="1276" w:type="dxa"/>
            <w:tcBorders>
              <w:top w:val="double" w:sz="4" w:space="0" w:color="auto"/>
            </w:tcBorders>
          </w:tcPr>
          <w:p w14:paraId="38065E75" w14:textId="77777777" w:rsidR="008A1C1F" w:rsidRDefault="008A1C1F" w:rsidP="008A1C1F">
            <w:pPr>
              <w:jc w:val="right"/>
            </w:pPr>
          </w:p>
        </w:tc>
        <w:tc>
          <w:tcPr>
            <w:tcW w:w="1276" w:type="dxa"/>
            <w:tcBorders>
              <w:top w:val="double" w:sz="4" w:space="0" w:color="auto"/>
            </w:tcBorders>
          </w:tcPr>
          <w:p w14:paraId="676282DF" w14:textId="77777777" w:rsidR="008A1C1F" w:rsidRDefault="008A1C1F" w:rsidP="008A1C1F">
            <w:pPr>
              <w:jc w:val="right"/>
            </w:pPr>
          </w:p>
        </w:tc>
        <w:tc>
          <w:tcPr>
            <w:tcW w:w="1276" w:type="dxa"/>
            <w:tcBorders>
              <w:top w:val="double" w:sz="4" w:space="0" w:color="auto"/>
            </w:tcBorders>
          </w:tcPr>
          <w:p w14:paraId="49439315" w14:textId="77777777" w:rsidR="008A1C1F" w:rsidRDefault="008A1C1F" w:rsidP="008A1C1F">
            <w:pPr>
              <w:jc w:val="right"/>
            </w:pPr>
          </w:p>
        </w:tc>
        <w:tc>
          <w:tcPr>
            <w:tcW w:w="1307" w:type="dxa"/>
            <w:tcBorders>
              <w:top w:val="double" w:sz="4" w:space="0" w:color="auto"/>
            </w:tcBorders>
          </w:tcPr>
          <w:p w14:paraId="406E5FF3" w14:textId="77777777" w:rsidR="008A1C1F" w:rsidRDefault="008A1C1F" w:rsidP="008A1C1F">
            <w:pPr>
              <w:jc w:val="right"/>
            </w:pPr>
          </w:p>
        </w:tc>
      </w:tr>
      <w:tr w:rsidR="008A1C1F" w14:paraId="7A145D7B" w14:textId="77777777" w:rsidTr="005E44B2">
        <w:tc>
          <w:tcPr>
            <w:tcW w:w="2802" w:type="dxa"/>
          </w:tcPr>
          <w:p w14:paraId="3FC39C9B" w14:textId="77777777" w:rsidR="008A1C1F" w:rsidRDefault="008A1C1F" w:rsidP="008A1C1F"/>
        </w:tc>
        <w:tc>
          <w:tcPr>
            <w:tcW w:w="1275" w:type="dxa"/>
          </w:tcPr>
          <w:p w14:paraId="4E5BBA4D" w14:textId="77777777" w:rsidR="008A1C1F" w:rsidRDefault="008A1C1F" w:rsidP="008A1C1F">
            <w:pPr>
              <w:jc w:val="right"/>
            </w:pPr>
          </w:p>
        </w:tc>
        <w:tc>
          <w:tcPr>
            <w:tcW w:w="1276" w:type="dxa"/>
          </w:tcPr>
          <w:p w14:paraId="30070D91" w14:textId="77777777" w:rsidR="008A1C1F" w:rsidRDefault="008A1C1F" w:rsidP="008A1C1F">
            <w:pPr>
              <w:jc w:val="right"/>
            </w:pPr>
          </w:p>
        </w:tc>
        <w:tc>
          <w:tcPr>
            <w:tcW w:w="1276" w:type="dxa"/>
          </w:tcPr>
          <w:p w14:paraId="19A0353E" w14:textId="77777777" w:rsidR="008A1C1F" w:rsidRDefault="008A1C1F" w:rsidP="008A1C1F">
            <w:pPr>
              <w:jc w:val="right"/>
            </w:pPr>
          </w:p>
        </w:tc>
        <w:tc>
          <w:tcPr>
            <w:tcW w:w="1276" w:type="dxa"/>
          </w:tcPr>
          <w:p w14:paraId="32273C87" w14:textId="77777777" w:rsidR="008A1C1F" w:rsidRDefault="008A1C1F" w:rsidP="008A1C1F">
            <w:pPr>
              <w:jc w:val="right"/>
            </w:pPr>
          </w:p>
        </w:tc>
        <w:tc>
          <w:tcPr>
            <w:tcW w:w="1307" w:type="dxa"/>
          </w:tcPr>
          <w:p w14:paraId="2649D8F1" w14:textId="77777777" w:rsidR="008A1C1F" w:rsidRDefault="008A1C1F" w:rsidP="008A1C1F">
            <w:pPr>
              <w:jc w:val="right"/>
            </w:pPr>
          </w:p>
        </w:tc>
      </w:tr>
      <w:tr w:rsidR="005E44B2" w14:paraId="1D61D644" w14:textId="77777777" w:rsidTr="005E44B2">
        <w:tc>
          <w:tcPr>
            <w:tcW w:w="2802" w:type="dxa"/>
          </w:tcPr>
          <w:p w14:paraId="7A531FE8" w14:textId="77777777" w:rsidR="005E44B2" w:rsidRDefault="005E44B2" w:rsidP="008A1C1F"/>
        </w:tc>
        <w:tc>
          <w:tcPr>
            <w:tcW w:w="1275" w:type="dxa"/>
          </w:tcPr>
          <w:p w14:paraId="61FBFA98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1AC9880A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4074B3E9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5826C809" w14:textId="77777777" w:rsidR="005E44B2" w:rsidRDefault="005E44B2" w:rsidP="008A1C1F">
            <w:pPr>
              <w:jc w:val="right"/>
            </w:pPr>
          </w:p>
        </w:tc>
        <w:tc>
          <w:tcPr>
            <w:tcW w:w="1307" w:type="dxa"/>
          </w:tcPr>
          <w:p w14:paraId="62D4EBAA" w14:textId="77777777" w:rsidR="005E44B2" w:rsidRDefault="005E44B2" w:rsidP="008A1C1F">
            <w:pPr>
              <w:jc w:val="right"/>
            </w:pPr>
          </w:p>
        </w:tc>
      </w:tr>
      <w:tr w:rsidR="005E44B2" w14:paraId="47B6925B" w14:textId="77777777" w:rsidTr="005E44B2">
        <w:tc>
          <w:tcPr>
            <w:tcW w:w="2802" w:type="dxa"/>
          </w:tcPr>
          <w:p w14:paraId="4D65ABB2" w14:textId="77777777" w:rsidR="005E44B2" w:rsidRDefault="005E44B2" w:rsidP="008A1C1F"/>
        </w:tc>
        <w:tc>
          <w:tcPr>
            <w:tcW w:w="1275" w:type="dxa"/>
          </w:tcPr>
          <w:p w14:paraId="50789FF5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3E9D611B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36A32040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2B19101E" w14:textId="77777777" w:rsidR="005E44B2" w:rsidRDefault="005E44B2" w:rsidP="008A1C1F">
            <w:pPr>
              <w:jc w:val="right"/>
            </w:pPr>
          </w:p>
        </w:tc>
        <w:tc>
          <w:tcPr>
            <w:tcW w:w="1307" w:type="dxa"/>
          </w:tcPr>
          <w:p w14:paraId="7B8C12B5" w14:textId="77777777" w:rsidR="005E44B2" w:rsidRDefault="005E44B2" w:rsidP="008A1C1F">
            <w:pPr>
              <w:jc w:val="right"/>
            </w:pPr>
          </w:p>
        </w:tc>
      </w:tr>
      <w:tr w:rsidR="005E44B2" w14:paraId="7594F2B9" w14:textId="77777777" w:rsidTr="005E44B2">
        <w:tc>
          <w:tcPr>
            <w:tcW w:w="2802" w:type="dxa"/>
          </w:tcPr>
          <w:p w14:paraId="4219766A" w14:textId="77777777" w:rsidR="005E44B2" w:rsidRDefault="005E44B2" w:rsidP="008A1C1F"/>
        </w:tc>
        <w:tc>
          <w:tcPr>
            <w:tcW w:w="1275" w:type="dxa"/>
          </w:tcPr>
          <w:p w14:paraId="65E093AD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738E4583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340DA17C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09F8E54C" w14:textId="77777777" w:rsidR="005E44B2" w:rsidRDefault="005E44B2" w:rsidP="008A1C1F">
            <w:pPr>
              <w:jc w:val="right"/>
            </w:pPr>
          </w:p>
        </w:tc>
        <w:tc>
          <w:tcPr>
            <w:tcW w:w="1307" w:type="dxa"/>
          </w:tcPr>
          <w:p w14:paraId="2C814085" w14:textId="77777777" w:rsidR="005E44B2" w:rsidRDefault="005E44B2" w:rsidP="008A1C1F">
            <w:pPr>
              <w:jc w:val="right"/>
            </w:pPr>
          </w:p>
        </w:tc>
      </w:tr>
      <w:tr w:rsidR="005E44B2" w14:paraId="0058ABD6" w14:textId="77777777" w:rsidTr="005E44B2">
        <w:tc>
          <w:tcPr>
            <w:tcW w:w="2802" w:type="dxa"/>
          </w:tcPr>
          <w:p w14:paraId="6E309D30" w14:textId="77777777" w:rsidR="005E44B2" w:rsidRDefault="005E44B2" w:rsidP="008A1C1F"/>
        </w:tc>
        <w:tc>
          <w:tcPr>
            <w:tcW w:w="1275" w:type="dxa"/>
          </w:tcPr>
          <w:p w14:paraId="5A0B2F8D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7A2C0A76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069A53B2" w14:textId="77777777" w:rsidR="005E44B2" w:rsidRDefault="005E44B2" w:rsidP="008A1C1F">
            <w:pPr>
              <w:jc w:val="right"/>
            </w:pPr>
          </w:p>
        </w:tc>
        <w:tc>
          <w:tcPr>
            <w:tcW w:w="1276" w:type="dxa"/>
          </w:tcPr>
          <w:p w14:paraId="69898CD5" w14:textId="77777777" w:rsidR="005E44B2" w:rsidRDefault="005E44B2" w:rsidP="008A1C1F">
            <w:pPr>
              <w:jc w:val="right"/>
            </w:pPr>
          </w:p>
        </w:tc>
        <w:tc>
          <w:tcPr>
            <w:tcW w:w="1307" w:type="dxa"/>
          </w:tcPr>
          <w:p w14:paraId="5CECB7EB" w14:textId="77777777" w:rsidR="005E44B2" w:rsidRDefault="005E44B2" w:rsidP="008A1C1F">
            <w:pPr>
              <w:jc w:val="right"/>
            </w:pPr>
          </w:p>
        </w:tc>
      </w:tr>
      <w:tr w:rsidR="008A1C1F" w14:paraId="30898CA4" w14:textId="77777777" w:rsidTr="005E44B2">
        <w:tc>
          <w:tcPr>
            <w:tcW w:w="2802" w:type="dxa"/>
          </w:tcPr>
          <w:p w14:paraId="64C4CEB6" w14:textId="77777777" w:rsidR="008A1C1F" w:rsidRDefault="008A1C1F" w:rsidP="008A1C1F"/>
        </w:tc>
        <w:tc>
          <w:tcPr>
            <w:tcW w:w="1275" w:type="dxa"/>
          </w:tcPr>
          <w:p w14:paraId="6D3B0F22" w14:textId="77777777" w:rsidR="008A1C1F" w:rsidRDefault="008A1C1F" w:rsidP="008A1C1F">
            <w:pPr>
              <w:jc w:val="right"/>
            </w:pPr>
          </w:p>
        </w:tc>
        <w:tc>
          <w:tcPr>
            <w:tcW w:w="1276" w:type="dxa"/>
          </w:tcPr>
          <w:p w14:paraId="0DC06C9D" w14:textId="77777777" w:rsidR="008A1C1F" w:rsidRDefault="008A1C1F" w:rsidP="008A1C1F">
            <w:pPr>
              <w:jc w:val="right"/>
            </w:pPr>
          </w:p>
        </w:tc>
        <w:tc>
          <w:tcPr>
            <w:tcW w:w="1276" w:type="dxa"/>
          </w:tcPr>
          <w:p w14:paraId="2A136DD2" w14:textId="77777777" w:rsidR="008A1C1F" w:rsidRDefault="008A1C1F" w:rsidP="008A1C1F">
            <w:pPr>
              <w:jc w:val="right"/>
            </w:pPr>
          </w:p>
        </w:tc>
        <w:tc>
          <w:tcPr>
            <w:tcW w:w="1276" w:type="dxa"/>
          </w:tcPr>
          <w:p w14:paraId="4668E043" w14:textId="77777777" w:rsidR="008A1C1F" w:rsidRDefault="008A1C1F" w:rsidP="008A1C1F">
            <w:pPr>
              <w:jc w:val="right"/>
            </w:pPr>
          </w:p>
        </w:tc>
        <w:tc>
          <w:tcPr>
            <w:tcW w:w="1307" w:type="dxa"/>
          </w:tcPr>
          <w:p w14:paraId="4070556A" w14:textId="77777777" w:rsidR="008A1C1F" w:rsidRDefault="008A1C1F" w:rsidP="008A1C1F">
            <w:pPr>
              <w:jc w:val="right"/>
            </w:pPr>
          </w:p>
        </w:tc>
      </w:tr>
      <w:tr w:rsidR="008A1C1F" w14:paraId="57A0EADA" w14:textId="77777777" w:rsidTr="005E44B2">
        <w:tc>
          <w:tcPr>
            <w:tcW w:w="2802" w:type="dxa"/>
          </w:tcPr>
          <w:p w14:paraId="27E52DD8" w14:textId="77777777" w:rsidR="008A1C1F" w:rsidRDefault="008A1C1F" w:rsidP="008A1C1F">
            <w:r>
              <w:t>Celkem</w:t>
            </w:r>
          </w:p>
        </w:tc>
        <w:tc>
          <w:tcPr>
            <w:tcW w:w="1275" w:type="dxa"/>
          </w:tcPr>
          <w:p w14:paraId="1E1C8F23" w14:textId="77777777" w:rsidR="008A1C1F" w:rsidRDefault="008A1C1F" w:rsidP="008A1C1F">
            <w:pPr>
              <w:jc w:val="right"/>
            </w:pPr>
            <w:r>
              <w:t>100 %</w:t>
            </w:r>
          </w:p>
        </w:tc>
        <w:tc>
          <w:tcPr>
            <w:tcW w:w="1276" w:type="dxa"/>
          </w:tcPr>
          <w:p w14:paraId="48ABF91F" w14:textId="77777777" w:rsidR="008A1C1F" w:rsidRDefault="008A1C1F" w:rsidP="008A1C1F">
            <w:pPr>
              <w:jc w:val="right"/>
            </w:pPr>
            <w:r w:rsidRPr="00093F1B">
              <w:t>100 %</w:t>
            </w:r>
          </w:p>
        </w:tc>
        <w:tc>
          <w:tcPr>
            <w:tcW w:w="1276" w:type="dxa"/>
          </w:tcPr>
          <w:p w14:paraId="0880F813" w14:textId="77777777" w:rsidR="008A1C1F" w:rsidRDefault="008A1C1F" w:rsidP="008A1C1F">
            <w:pPr>
              <w:jc w:val="right"/>
            </w:pPr>
            <w:r w:rsidRPr="00093F1B">
              <w:t>100 %</w:t>
            </w:r>
          </w:p>
        </w:tc>
        <w:tc>
          <w:tcPr>
            <w:tcW w:w="1276" w:type="dxa"/>
          </w:tcPr>
          <w:p w14:paraId="56B9B443" w14:textId="77777777" w:rsidR="008A1C1F" w:rsidRDefault="008A1C1F" w:rsidP="008A1C1F">
            <w:pPr>
              <w:jc w:val="right"/>
            </w:pPr>
            <w:r w:rsidRPr="00093F1B">
              <w:t>100 %</w:t>
            </w:r>
          </w:p>
        </w:tc>
        <w:tc>
          <w:tcPr>
            <w:tcW w:w="1307" w:type="dxa"/>
          </w:tcPr>
          <w:p w14:paraId="2D45537F" w14:textId="77777777" w:rsidR="008A1C1F" w:rsidRDefault="008A1C1F" w:rsidP="008A1C1F">
            <w:pPr>
              <w:jc w:val="right"/>
            </w:pPr>
            <w:r w:rsidRPr="00093F1B">
              <w:t>100 %</w:t>
            </w:r>
          </w:p>
        </w:tc>
      </w:tr>
    </w:tbl>
    <w:p w14:paraId="535EA47B" w14:textId="77777777" w:rsidR="008A1C1F" w:rsidRDefault="008A1C1F" w:rsidP="00A22F8A">
      <w:pPr>
        <w:jc w:val="both"/>
      </w:pPr>
    </w:p>
    <w:p w14:paraId="70D8E31D" w14:textId="77777777" w:rsidR="00445DD6" w:rsidRDefault="00445DD6" w:rsidP="00A22F8A">
      <w:pPr>
        <w:jc w:val="both"/>
      </w:pPr>
    </w:p>
    <w:p w14:paraId="4B8DC6F8" w14:textId="77777777" w:rsidR="00B14742" w:rsidRDefault="00B14742" w:rsidP="00A22F8A">
      <w:pPr>
        <w:jc w:val="both"/>
      </w:pPr>
    </w:p>
    <w:p w14:paraId="1917069E" w14:textId="77777777" w:rsidR="0031008C" w:rsidRPr="00445DD6" w:rsidRDefault="00445DD6" w:rsidP="00D44F7A">
      <w:pPr>
        <w:keepNext/>
        <w:jc w:val="both"/>
        <w:rPr>
          <w:b/>
          <w:color w:val="333399"/>
          <w:sz w:val="26"/>
          <w:szCs w:val="26"/>
        </w:rPr>
      </w:pPr>
      <w:r w:rsidRPr="00445DD6">
        <w:rPr>
          <w:b/>
          <w:color w:val="333399"/>
          <w:sz w:val="26"/>
          <w:szCs w:val="26"/>
        </w:rPr>
        <w:t xml:space="preserve">12) </w:t>
      </w:r>
      <w:r w:rsidR="0031008C" w:rsidRPr="00445DD6">
        <w:rPr>
          <w:b/>
          <w:color w:val="333399"/>
          <w:sz w:val="26"/>
          <w:szCs w:val="26"/>
        </w:rPr>
        <w:t>Údaje o projednání přihlášky programu vědeckými radami všech fakult (VŠ</w:t>
      </w:r>
      <w:r w:rsidR="005E44B2">
        <w:rPr>
          <w:b/>
          <w:color w:val="333399"/>
          <w:sz w:val="26"/>
          <w:szCs w:val="26"/>
        </w:rPr>
        <w:t> </w:t>
      </w:r>
      <w:r w:rsidR="0031008C" w:rsidRPr="00445DD6">
        <w:rPr>
          <w:b/>
          <w:color w:val="333399"/>
          <w:sz w:val="26"/>
          <w:szCs w:val="26"/>
        </w:rPr>
        <w:t>ústavů) UK, na nichž má být program uskutečňován</w:t>
      </w:r>
    </w:p>
    <w:p w14:paraId="23658BCE" w14:textId="121446D8" w:rsidR="0031008C" w:rsidRPr="00445DD6" w:rsidRDefault="0031008C" w:rsidP="00A22F8A">
      <w:pPr>
        <w:jc w:val="both"/>
        <w:rPr>
          <w:sz w:val="20"/>
          <w:szCs w:val="20"/>
        </w:rPr>
      </w:pPr>
      <w:r w:rsidRPr="00445DD6">
        <w:rPr>
          <w:sz w:val="20"/>
          <w:szCs w:val="20"/>
        </w:rPr>
        <w:t xml:space="preserve">U každé fakulty (VŠ ústavu), na níž (na němž) má být program uskutečňován, uveďte datum projednání přihlášky vědeckou radou dané součásti a </w:t>
      </w:r>
      <w:r w:rsidR="00C2127D">
        <w:rPr>
          <w:sz w:val="20"/>
          <w:szCs w:val="20"/>
        </w:rPr>
        <w:t>výsledek</w:t>
      </w:r>
      <w:r w:rsidRPr="00445DD6">
        <w:rPr>
          <w:sz w:val="20"/>
          <w:szCs w:val="20"/>
        </w:rPr>
        <w:t xml:space="preserve"> tohoto projednání</w:t>
      </w:r>
      <w:r w:rsidR="00445DD6">
        <w:rPr>
          <w:sz w:val="20"/>
          <w:szCs w:val="20"/>
        </w:rPr>
        <w:t>.</w:t>
      </w:r>
    </w:p>
    <w:p w14:paraId="09B11E5A" w14:textId="77777777" w:rsidR="0031008C" w:rsidRDefault="0031008C" w:rsidP="00A22F8A">
      <w:pPr>
        <w:jc w:val="both"/>
      </w:pPr>
    </w:p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0652E4" w14:paraId="1B2FE317" w14:textId="77777777" w:rsidTr="000652E4">
        <w:tc>
          <w:tcPr>
            <w:tcW w:w="3070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6AE6253B" w14:textId="77777777" w:rsidR="000652E4" w:rsidRDefault="000652E4" w:rsidP="000652E4">
            <w:r w:rsidRPr="008A1C1F">
              <w:rPr>
                <w:b/>
              </w:rPr>
              <w:t>Fakulta (VŠ ústav)</w:t>
            </w:r>
          </w:p>
        </w:tc>
        <w:tc>
          <w:tcPr>
            <w:tcW w:w="3071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1A2F2DAA" w14:textId="77777777" w:rsidR="000652E4" w:rsidRPr="000652E4" w:rsidRDefault="000652E4" w:rsidP="000652E4">
            <w:pPr>
              <w:rPr>
                <w:b/>
              </w:rPr>
            </w:pPr>
            <w:r w:rsidRPr="000652E4">
              <w:rPr>
                <w:b/>
              </w:rPr>
              <w:t>Datum projednání přihlášky vědeckou radou fakulty (VŠ ústavu)</w:t>
            </w:r>
          </w:p>
        </w:tc>
        <w:tc>
          <w:tcPr>
            <w:tcW w:w="3071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1EF79585" w14:textId="6CA28E9A" w:rsidR="00E30C0F" w:rsidRPr="000652E4" w:rsidRDefault="00433B07" w:rsidP="000652E4">
            <w:pPr>
              <w:rPr>
                <w:b/>
              </w:rPr>
            </w:pPr>
            <w:r>
              <w:rPr>
                <w:b/>
              </w:rPr>
              <w:t>Výsledek</w:t>
            </w:r>
            <w:r w:rsidR="000652E4" w:rsidRPr="000652E4">
              <w:rPr>
                <w:b/>
              </w:rPr>
              <w:t xml:space="preserve"> projednání</w:t>
            </w:r>
            <w:r w:rsidR="009448BF">
              <w:rPr>
                <w:b/>
              </w:rPr>
              <w:t xml:space="preserve"> přihlášky vědeckou radou</w:t>
            </w:r>
            <w:r w:rsidR="00E30C0F">
              <w:rPr>
                <w:b/>
              </w:rPr>
              <w:t xml:space="preserve"> fakulty (VŠ ústavu)</w:t>
            </w:r>
          </w:p>
        </w:tc>
      </w:tr>
      <w:tr w:rsidR="000652E4" w14:paraId="795C9B76" w14:textId="77777777" w:rsidTr="000652E4">
        <w:tc>
          <w:tcPr>
            <w:tcW w:w="3070" w:type="dxa"/>
            <w:tcBorders>
              <w:top w:val="double" w:sz="4" w:space="0" w:color="auto"/>
            </w:tcBorders>
          </w:tcPr>
          <w:p w14:paraId="17279FAE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  <w:tcBorders>
              <w:top w:val="double" w:sz="4" w:space="0" w:color="auto"/>
            </w:tcBorders>
          </w:tcPr>
          <w:p w14:paraId="6625A422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  <w:tcBorders>
              <w:top w:val="double" w:sz="4" w:space="0" w:color="auto"/>
            </w:tcBorders>
          </w:tcPr>
          <w:p w14:paraId="4D16A8F5" w14:textId="77777777" w:rsidR="000652E4" w:rsidRDefault="000652E4" w:rsidP="00A22F8A">
            <w:pPr>
              <w:jc w:val="both"/>
            </w:pPr>
          </w:p>
        </w:tc>
      </w:tr>
      <w:tr w:rsidR="000652E4" w14:paraId="13B2BAB9" w14:textId="77777777" w:rsidTr="000652E4">
        <w:tc>
          <w:tcPr>
            <w:tcW w:w="3070" w:type="dxa"/>
          </w:tcPr>
          <w:p w14:paraId="70C5039D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512880B7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19DECEDD" w14:textId="77777777" w:rsidR="000652E4" w:rsidRDefault="000652E4" w:rsidP="00A22F8A">
            <w:pPr>
              <w:jc w:val="both"/>
            </w:pPr>
          </w:p>
        </w:tc>
      </w:tr>
      <w:tr w:rsidR="000652E4" w14:paraId="45839241" w14:textId="77777777" w:rsidTr="000652E4">
        <w:tc>
          <w:tcPr>
            <w:tcW w:w="3070" w:type="dxa"/>
          </w:tcPr>
          <w:p w14:paraId="4AB1F4CB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2808E252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77DF1DB5" w14:textId="77777777" w:rsidR="000652E4" w:rsidRDefault="000652E4" w:rsidP="00A22F8A">
            <w:pPr>
              <w:jc w:val="both"/>
            </w:pPr>
          </w:p>
        </w:tc>
      </w:tr>
      <w:tr w:rsidR="000652E4" w14:paraId="128CE8FD" w14:textId="77777777" w:rsidTr="000652E4">
        <w:tc>
          <w:tcPr>
            <w:tcW w:w="3070" w:type="dxa"/>
          </w:tcPr>
          <w:p w14:paraId="638E97DC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7064C15D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645B02F2" w14:textId="77777777" w:rsidR="000652E4" w:rsidRDefault="000652E4" w:rsidP="00A22F8A">
            <w:pPr>
              <w:jc w:val="both"/>
            </w:pPr>
          </w:p>
        </w:tc>
      </w:tr>
      <w:tr w:rsidR="000652E4" w14:paraId="55409922" w14:textId="77777777" w:rsidTr="000652E4">
        <w:tc>
          <w:tcPr>
            <w:tcW w:w="3070" w:type="dxa"/>
          </w:tcPr>
          <w:p w14:paraId="42D2FB0A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32F59343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121F4902" w14:textId="77777777" w:rsidR="000652E4" w:rsidRDefault="000652E4" w:rsidP="00A22F8A">
            <w:pPr>
              <w:jc w:val="both"/>
            </w:pPr>
          </w:p>
        </w:tc>
      </w:tr>
      <w:tr w:rsidR="000652E4" w14:paraId="3338C24E" w14:textId="77777777" w:rsidTr="000652E4">
        <w:tc>
          <w:tcPr>
            <w:tcW w:w="3070" w:type="dxa"/>
          </w:tcPr>
          <w:p w14:paraId="2A3F8B2A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62CA8D9E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0FA7CB8E" w14:textId="77777777" w:rsidR="000652E4" w:rsidRDefault="000652E4" w:rsidP="00A22F8A">
            <w:pPr>
              <w:jc w:val="both"/>
            </w:pPr>
          </w:p>
        </w:tc>
      </w:tr>
      <w:tr w:rsidR="000652E4" w14:paraId="679D307F" w14:textId="77777777" w:rsidTr="000652E4">
        <w:tc>
          <w:tcPr>
            <w:tcW w:w="3070" w:type="dxa"/>
          </w:tcPr>
          <w:p w14:paraId="2382FB43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72EDF368" w14:textId="77777777" w:rsidR="000652E4" w:rsidRDefault="000652E4" w:rsidP="00A22F8A">
            <w:pPr>
              <w:jc w:val="both"/>
            </w:pPr>
          </w:p>
        </w:tc>
        <w:tc>
          <w:tcPr>
            <w:tcW w:w="3071" w:type="dxa"/>
          </w:tcPr>
          <w:p w14:paraId="2D9FD438" w14:textId="77777777" w:rsidR="000652E4" w:rsidRDefault="000652E4" w:rsidP="00A22F8A">
            <w:pPr>
              <w:jc w:val="both"/>
            </w:pPr>
          </w:p>
        </w:tc>
      </w:tr>
    </w:tbl>
    <w:p w14:paraId="145A7545" w14:textId="77777777" w:rsidR="004207B3" w:rsidRDefault="004207B3" w:rsidP="00A22F8A">
      <w:pPr>
        <w:jc w:val="both"/>
      </w:pPr>
    </w:p>
    <w:p w14:paraId="6D519894" w14:textId="77777777" w:rsidR="004207B3" w:rsidRDefault="004207B3" w:rsidP="00A22F8A">
      <w:pPr>
        <w:jc w:val="both"/>
      </w:pPr>
    </w:p>
    <w:p w14:paraId="6E574EAA" w14:textId="77777777" w:rsidR="000652E4" w:rsidRDefault="000652E4" w:rsidP="00A22F8A">
      <w:pPr>
        <w:jc w:val="both"/>
      </w:pPr>
    </w:p>
    <w:p w14:paraId="2671B4FD" w14:textId="77777777" w:rsidR="004207B3" w:rsidRPr="004207B3" w:rsidRDefault="004207B3" w:rsidP="00A22F8A">
      <w:pPr>
        <w:jc w:val="both"/>
      </w:pPr>
      <w:r w:rsidRPr="004207B3">
        <w:rPr>
          <w:b/>
          <w:color w:val="333399"/>
          <w:sz w:val="26"/>
          <w:szCs w:val="26"/>
        </w:rPr>
        <w:lastRenderedPageBreak/>
        <w:t xml:space="preserve">13) Datum a podpis </w:t>
      </w:r>
      <w:proofErr w:type="gramStart"/>
      <w:r w:rsidRPr="004207B3">
        <w:rPr>
          <w:b/>
          <w:color w:val="333399"/>
          <w:sz w:val="26"/>
          <w:szCs w:val="26"/>
        </w:rPr>
        <w:t>koordinátora:</w:t>
      </w:r>
      <w:r>
        <w:rPr>
          <w:b/>
        </w:rPr>
        <w:t xml:space="preserve"> </w:t>
      </w:r>
      <w:r>
        <w:t>.....................................................................................</w:t>
      </w:r>
      <w:proofErr w:type="gramEnd"/>
    </w:p>
    <w:p w14:paraId="733910AB" w14:textId="77777777" w:rsidR="004207B3" w:rsidRDefault="004207B3" w:rsidP="00A22F8A">
      <w:pPr>
        <w:jc w:val="both"/>
      </w:pPr>
    </w:p>
    <w:p w14:paraId="6F416A40" w14:textId="77777777" w:rsidR="004207B3" w:rsidRDefault="004207B3" w:rsidP="00A22F8A">
      <w:pPr>
        <w:jc w:val="both"/>
      </w:pPr>
    </w:p>
    <w:p w14:paraId="3B961C73" w14:textId="77777777" w:rsidR="004207B3" w:rsidRDefault="004207B3" w:rsidP="00A22F8A">
      <w:pPr>
        <w:jc w:val="both"/>
      </w:pPr>
    </w:p>
    <w:p w14:paraId="08CE43B8" w14:textId="77777777" w:rsidR="004207B3" w:rsidRPr="004207B3" w:rsidRDefault="004207B3" w:rsidP="000652E4">
      <w:pPr>
        <w:keepNext/>
        <w:jc w:val="both"/>
        <w:rPr>
          <w:b/>
          <w:sz w:val="26"/>
          <w:szCs w:val="26"/>
        </w:rPr>
      </w:pPr>
      <w:r w:rsidRPr="004207B3">
        <w:rPr>
          <w:b/>
          <w:color w:val="333399"/>
          <w:sz w:val="26"/>
          <w:szCs w:val="26"/>
        </w:rPr>
        <w:t>14) Podpisy děkanů (ředitelů) všech fakult (jiných součástí) UK, na kterých má být program uskutečňován</w:t>
      </w:r>
      <w:r w:rsidRPr="004207B3">
        <w:rPr>
          <w:rStyle w:val="Znakapoznpodarou"/>
          <w:b/>
          <w:color w:val="333399"/>
          <w:sz w:val="26"/>
          <w:szCs w:val="26"/>
        </w:rPr>
        <w:footnoteReference w:id="5"/>
      </w:r>
    </w:p>
    <w:p w14:paraId="6C089872" w14:textId="77777777" w:rsidR="004207B3" w:rsidRDefault="004207B3" w:rsidP="000652E4">
      <w:pPr>
        <w:keepNext/>
        <w:jc w:val="both"/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3240"/>
        <w:gridCol w:w="4680"/>
      </w:tblGrid>
      <w:tr w:rsidR="004207B3" w14:paraId="0D58778D" w14:textId="77777777" w:rsidTr="0098053C">
        <w:trPr>
          <w:cantSplit/>
          <w:tblHeader/>
        </w:trPr>
        <w:tc>
          <w:tcPr>
            <w:tcW w:w="1368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20CD4CDF" w14:textId="77777777" w:rsidR="004207B3" w:rsidRPr="00306C9A" w:rsidRDefault="004207B3" w:rsidP="004207B3">
            <w:pPr>
              <w:rPr>
                <w:b/>
              </w:rPr>
            </w:pPr>
            <w:r w:rsidRPr="00306C9A">
              <w:rPr>
                <w:b/>
              </w:rPr>
              <w:t>Fakulta</w:t>
            </w:r>
            <w:r>
              <w:rPr>
                <w:b/>
              </w:rPr>
              <w:t xml:space="preserve"> (VŠ ústav)</w:t>
            </w:r>
          </w:p>
        </w:tc>
        <w:tc>
          <w:tcPr>
            <w:tcW w:w="3240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7F0AB96F" w14:textId="77777777" w:rsidR="004207B3" w:rsidRPr="00306C9A" w:rsidRDefault="004207B3" w:rsidP="004207B3">
            <w:pPr>
              <w:rPr>
                <w:b/>
              </w:rPr>
            </w:pPr>
            <w:r w:rsidRPr="00306C9A">
              <w:rPr>
                <w:b/>
              </w:rPr>
              <w:t>Jméno, příjmení, titul</w:t>
            </w:r>
            <w:r>
              <w:rPr>
                <w:b/>
              </w:rPr>
              <w:t>y</w:t>
            </w:r>
            <w:r w:rsidRPr="00306C9A">
              <w:rPr>
                <w:b/>
              </w:rPr>
              <w:t xml:space="preserve"> děkana/ředitele</w:t>
            </w:r>
          </w:p>
        </w:tc>
        <w:tc>
          <w:tcPr>
            <w:tcW w:w="4680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5978E0E4" w14:textId="77777777" w:rsidR="004207B3" w:rsidRPr="00306C9A" w:rsidRDefault="004207B3" w:rsidP="004207B3">
            <w:pPr>
              <w:rPr>
                <w:b/>
              </w:rPr>
            </w:pPr>
            <w:r w:rsidRPr="00306C9A">
              <w:rPr>
                <w:b/>
              </w:rPr>
              <w:t>Datum a podpis děkana/ředitele</w:t>
            </w:r>
          </w:p>
        </w:tc>
      </w:tr>
      <w:tr w:rsidR="004207B3" w14:paraId="17779106" w14:textId="77777777" w:rsidTr="00216C4A">
        <w:trPr>
          <w:cantSplit/>
        </w:trPr>
        <w:tc>
          <w:tcPr>
            <w:tcW w:w="1368" w:type="dxa"/>
            <w:tcBorders>
              <w:top w:val="double" w:sz="4" w:space="0" w:color="auto"/>
            </w:tcBorders>
            <w:shd w:val="clear" w:color="auto" w:fill="auto"/>
          </w:tcPr>
          <w:p w14:paraId="15EF2535" w14:textId="77777777" w:rsidR="004207B3" w:rsidRDefault="004207B3" w:rsidP="004207B3"/>
        </w:tc>
        <w:tc>
          <w:tcPr>
            <w:tcW w:w="3240" w:type="dxa"/>
            <w:tcBorders>
              <w:top w:val="double" w:sz="4" w:space="0" w:color="auto"/>
            </w:tcBorders>
            <w:shd w:val="clear" w:color="auto" w:fill="auto"/>
          </w:tcPr>
          <w:p w14:paraId="12731296" w14:textId="77777777" w:rsidR="004207B3" w:rsidRDefault="004207B3" w:rsidP="004207B3"/>
        </w:tc>
        <w:tc>
          <w:tcPr>
            <w:tcW w:w="4680" w:type="dxa"/>
            <w:tcBorders>
              <w:top w:val="double" w:sz="4" w:space="0" w:color="auto"/>
            </w:tcBorders>
            <w:shd w:val="clear" w:color="auto" w:fill="auto"/>
          </w:tcPr>
          <w:p w14:paraId="639CBE09" w14:textId="77777777" w:rsidR="004207B3" w:rsidRDefault="004207B3" w:rsidP="004207B3"/>
          <w:p w14:paraId="0F334C4B" w14:textId="77777777" w:rsidR="004207B3" w:rsidRDefault="004207B3" w:rsidP="004207B3"/>
          <w:p w14:paraId="3E0297BD" w14:textId="77777777" w:rsidR="004207B3" w:rsidRDefault="004207B3" w:rsidP="004207B3"/>
          <w:p w14:paraId="0483F3DF" w14:textId="77777777" w:rsidR="004207B3" w:rsidRDefault="004207B3" w:rsidP="004207B3"/>
          <w:p w14:paraId="552F6D0E" w14:textId="77777777" w:rsidR="004207B3" w:rsidRDefault="004207B3" w:rsidP="004207B3"/>
        </w:tc>
      </w:tr>
      <w:tr w:rsidR="004207B3" w14:paraId="47711000" w14:textId="77777777" w:rsidTr="00216C4A">
        <w:trPr>
          <w:cantSplit/>
        </w:trPr>
        <w:tc>
          <w:tcPr>
            <w:tcW w:w="1368" w:type="dxa"/>
            <w:shd w:val="clear" w:color="auto" w:fill="auto"/>
          </w:tcPr>
          <w:p w14:paraId="61034BF9" w14:textId="77777777" w:rsidR="004207B3" w:rsidRDefault="004207B3" w:rsidP="004207B3"/>
        </w:tc>
        <w:tc>
          <w:tcPr>
            <w:tcW w:w="3240" w:type="dxa"/>
            <w:shd w:val="clear" w:color="auto" w:fill="auto"/>
          </w:tcPr>
          <w:p w14:paraId="56868385" w14:textId="77777777" w:rsidR="004207B3" w:rsidRDefault="004207B3" w:rsidP="004207B3"/>
        </w:tc>
        <w:tc>
          <w:tcPr>
            <w:tcW w:w="4680" w:type="dxa"/>
            <w:shd w:val="clear" w:color="auto" w:fill="auto"/>
          </w:tcPr>
          <w:p w14:paraId="01706D05" w14:textId="77777777" w:rsidR="004207B3" w:rsidRDefault="004207B3" w:rsidP="004207B3"/>
          <w:p w14:paraId="51131B47" w14:textId="77777777" w:rsidR="004207B3" w:rsidRDefault="004207B3" w:rsidP="004207B3"/>
          <w:p w14:paraId="650A510D" w14:textId="77777777" w:rsidR="004207B3" w:rsidRDefault="004207B3" w:rsidP="004207B3"/>
          <w:p w14:paraId="57D4585B" w14:textId="77777777" w:rsidR="004207B3" w:rsidRDefault="004207B3" w:rsidP="004207B3"/>
          <w:p w14:paraId="084E85D6" w14:textId="77777777" w:rsidR="004207B3" w:rsidRDefault="004207B3" w:rsidP="004207B3"/>
        </w:tc>
      </w:tr>
      <w:tr w:rsidR="004207B3" w14:paraId="5088E650" w14:textId="77777777" w:rsidTr="00216C4A">
        <w:trPr>
          <w:cantSplit/>
        </w:trPr>
        <w:tc>
          <w:tcPr>
            <w:tcW w:w="1368" w:type="dxa"/>
            <w:shd w:val="clear" w:color="auto" w:fill="auto"/>
          </w:tcPr>
          <w:p w14:paraId="577F9EC0" w14:textId="77777777" w:rsidR="004207B3" w:rsidRDefault="004207B3" w:rsidP="004207B3"/>
        </w:tc>
        <w:tc>
          <w:tcPr>
            <w:tcW w:w="3240" w:type="dxa"/>
            <w:shd w:val="clear" w:color="auto" w:fill="auto"/>
          </w:tcPr>
          <w:p w14:paraId="55FA01EB" w14:textId="77777777" w:rsidR="004207B3" w:rsidRDefault="004207B3" w:rsidP="004207B3"/>
        </w:tc>
        <w:tc>
          <w:tcPr>
            <w:tcW w:w="4680" w:type="dxa"/>
            <w:shd w:val="clear" w:color="auto" w:fill="auto"/>
          </w:tcPr>
          <w:p w14:paraId="732869DD" w14:textId="77777777" w:rsidR="004207B3" w:rsidRDefault="004207B3" w:rsidP="004207B3"/>
          <w:p w14:paraId="707226CA" w14:textId="77777777" w:rsidR="004207B3" w:rsidRDefault="004207B3" w:rsidP="004207B3"/>
          <w:p w14:paraId="6646F59D" w14:textId="77777777" w:rsidR="004207B3" w:rsidRDefault="004207B3" w:rsidP="004207B3"/>
          <w:p w14:paraId="4B4966F8" w14:textId="77777777" w:rsidR="004207B3" w:rsidRDefault="004207B3" w:rsidP="004207B3"/>
          <w:p w14:paraId="5A001740" w14:textId="77777777" w:rsidR="004207B3" w:rsidRDefault="004207B3" w:rsidP="004207B3"/>
        </w:tc>
      </w:tr>
      <w:tr w:rsidR="004207B3" w14:paraId="0C4A9401" w14:textId="77777777" w:rsidTr="00216C4A">
        <w:trPr>
          <w:cantSplit/>
        </w:trPr>
        <w:tc>
          <w:tcPr>
            <w:tcW w:w="1368" w:type="dxa"/>
            <w:shd w:val="clear" w:color="auto" w:fill="auto"/>
          </w:tcPr>
          <w:p w14:paraId="2EF872C4" w14:textId="77777777" w:rsidR="004207B3" w:rsidRDefault="004207B3" w:rsidP="004207B3"/>
        </w:tc>
        <w:tc>
          <w:tcPr>
            <w:tcW w:w="3240" w:type="dxa"/>
            <w:shd w:val="clear" w:color="auto" w:fill="auto"/>
          </w:tcPr>
          <w:p w14:paraId="0C578BAB" w14:textId="77777777" w:rsidR="004207B3" w:rsidRDefault="004207B3" w:rsidP="004207B3"/>
        </w:tc>
        <w:tc>
          <w:tcPr>
            <w:tcW w:w="4680" w:type="dxa"/>
            <w:shd w:val="clear" w:color="auto" w:fill="auto"/>
          </w:tcPr>
          <w:p w14:paraId="1595D705" w14:textId="77777777" w:rsidR="004207B3" w:rsidRDefault="004207B3" w:rsidP="004207B3"/>
          <w:p w14:paraId="3066A1A0" w14:textId="77777777" w:rsidR="004207B3" w:rsidRDefault="004207B3" w:rsidP="004207B3"/>
          <w:p w14:paraId="6C53438D" w14:textId="77777777" w:rsidR="004207B3" w:rsidRDefault="004207B3" w:rsidP="004207B3"/>
          <w:p w14:paraId="51535C8D" w14:textId="77777777" w:rsidR="004207B3" w:rsidRDefault="004207B3" w:rsidP="004207B3"/>
          <w:p w14:paraId="06126F75" w14:textId="77777777" w:rsidR="004207B3" w:rsidRDefault="004207B3" w:rsidP="004207B3"/>
        </w:tc>
      </w:tr>
      <w:tr w:rsidR="004207B3" w14:paraId="12C6741B" w14:textId="77777777" w:rsidTr="00216C4A">
        <w:trPr>
          <w:cantSplit/>
        </w:trPr>
        <w:tc>
          <w:tcPr>
            <w:tcW w:w="1368" w:type="dxa"/>
            <w:shd w:val="clear" w:color="auto" w:fill="auto"/>
          </w:tcPr>
          <w:p w14:paraId="241C9C31" w14:textId="77777777" w:rsidR="004207B3" w:rsidRDefault="004207B3" w:rsidP="004207B3"/>
        </w:tc>
        <w:tc>
          <w:tcPr>
            <w:tcW w:w="3240" w:type="dxa"/>
            <w:shd w:val="clear" w:color="auto" w:fill="auto"/>
          </w:tcPr>
          <w:p w14:paraId="78A0D59F" w14:textId="77777777" w:rsidR="004207B3" w:rsidRDefault="004207B3" w:rsidP="004207B3"/>
        </w:tc>
        <w:tc>
          <w:tcPr>
            <w:tcW w:w="4680" w:type="dxa"/>
            <w:shd w:val="clear" w:color="auto" w:fill="auto"/>
          </w:tcPr>
          <w:p w14:paraId="4D301C16" w14:textId="77777777" w:rsidR="004207B3" w:rsidRDefault="004207B3" w:rsidP="004207B3"/>
          <w:p w14:paraId="49B2646A" w14:textId="77777777" w:rsidR="004207B3" w:rsidRDefault="004207B3" w:rsidP="004207B3"/>
          <w:p w14:paraId="5BC309FA" w14:textId="77777777" w:rsidR="004207B3" w:rsidRDefault="004207B3" w:rsidP="004207B3"/>
          <w:p w14:paraId="6462A2FF" w14:textId="77777777" w:rsidR="004207B3" w:rsidRDefault="004207B3" w:rsidP="004207B3"/>
          <w:p w14:paraId="3713EF0C" w14:textId="77777777" w:rsidR="004207B3" w:rsidRDefault="004207B3" w:rsidP="004207B3"/>
        </w:tc>
      </w:tr>
      <w:tr w:rsidR="004207B3" w14:paraId="0A2DFB40" w14:textId="77777777" w:rsidTr="00216C4A">
        <w:trPr>
          <w:cantSplit/>
        </w:trPr>
        <w:tc>
          <w:tcPr>
            <w:tcW w:w="1368" w:type="dxa"/>
            <w:shd w:val="clear" w:color="auto" w:fill="auto"/>
          </w:tcPr>
          <w:p w14:paraId="6260F3FE" w14:textId="77777777" w:rsidR="004207B3" w:rsidRDefault="004207B3" w:rsidP="004207B3"/>
        </w:tc>
        <w:tc>
          <w:tcPr>
            <w:tcW w:w="3240" w:type="dxa"/>
            <w:shd w:val="clear" w:color="auto" w:fill="auto"/>
          </w:tcPr>
          <w:p w14:paraId="3C7D3C5A" w14:textId="77777777" w:rsidR="004207B3" w:rsidRDefault="004207B3" w:rsidP="004207B3"/>
        </w:tc>
        <w:tc>
          <w:tcPr>
            <w:tcW w:w="4680" w:type="dxa"/>
            <w:shd w:val="clear" w:color="auto" w:fill="auto"/>
          </w:tcPr>
          <w:p w14:paraId="2B8123CF" w14:textId="77777777" w:rsidR="004207B3" w:rsidRDefault="004207B3" w:rsidP="004207B3"/>
          <w:p w14:paraId="1447913F" w14:textId="77777777" w:rsidR="004207B3" w:rsidRDefault="004207B3" w:rsidP="004207B3"/>
          <w:p w14:paraId="189BD796" w14:textId="77777777" w:rsidR="004207B3" w:rsidRDefault="004207B3" w:rsidP="004207B3"/>
          <w:p w14:paraId="2DAA43B9" w14:textId="77777777" w:rsidR="004207B3" w:rsidRDefault="004207B3" w:rsidP="004207B3"/>
          <w:p w14:paraId="77F4ECD1" w14:textId="77777777" w:rsidR="004207B3" w:rsidRDefault="004207B3" w:rsidP="004207B3"/>
        </w:tc>
      </w:tr>
      <w:tr w:rsidR="004207B3" w14:paraId="6FA4CE6A" w14:textId="77777777" w:rsidTr="00216C4A">
        <w:trPr>
          <w:cantSplit/>
        </w:trPr>
        <w:tc>
          <w:tcPr>
            <w:tcW w:w="1368" w:type="dxa"/>
            <w:shd w:val="clear" w:color="auto" w:fill="auto"/>
          </w:tcPr>
          <w:p w14:paraId="210C7A54" w14:textId="77777777" w:rsidR="004207B3" w:rsidRDefault="004207B3" w:rsidP="004207B3"/>
        </w:tc>
        <w:tc>
          <w:tcPr>
            <w:tcW w:w="3240" w:type="dxa"/>
            <w:shd w:val="clear" w:color="auto" w:fill="auto"/>
          </w:tcPr>
          <w:p w14:paraId="76BDA534" w14:textId="77777777" w:rsidR="004207B3" w:rsidRDefault="004207B3" w:rsidP="004207B3"/>
        </w:tc>
        <w:tc>
          <w:tcPr>
            <w:tcW w:w="4680" w:type="dxa"/>
            <w:shd w:val="clear" w:color="auto" w:fill="auto"/>
          </w:tcPr>
          <w:p w14:paraId="6477C109" w14:textId="77777777" w:rsidR="004207B3" w:rsidRDefault="004207B3" w:rsidP="004207B3"/>
          <w:p w14:paraId="61356DEE" w14:textId="77777777" w:rsidR="004207B3" w:rsidRDefault="004207B3" w:rsidP="004207B3"/>
          <w:p w14:paraId="59C7205F" w14:textId="77777777" w:rsidR="004207B3" w:rsidRDefault="004207B3" w:rsidP="004207B3"/>
          <w:p w14:paraId="4731BF58" w14:textId="77777777" w:rsidR="004207B3" w:rsidRDefault="004207B3" w:rsidP="004207B3"/>
          <w:p w14:paraId="5A865CD9" w14:textId="77777777" w:rsidR="004207B3" w:rsidRDefault="004207B3" w:rsidP="004207B3"/>
        </w:tc>
      </w:tr>
    </w:tbl>
    <w:p w14:paraId="208FB3B1" w14:textId="77777777" w:rsidR="004207B3" w:rsidRPr="004207B3" w:rsidRDefault="004207B3" w:rsidP="00A22F8A">
      <w:pPr>
        <w:jc w:val="both"/>
      </w:pPr>
    </w:p>
    <w:sectPr w:rsidR="004207B3" w:rsidRPr="004207B3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D001AC4" w15:done="0"/>
  <w15:commentEx w15:paraId="3BA03C7D" w15:done="0"/>
  <w15:commentEx w15:paraId="05C311B2" w15:done="0"/>
  <w15:commentEx w15:paraId="278A8413" w15:done="0"/>
  <w15:commentEx w15:paraId="0E64E55F" w15:paraIdParent="278A8413" w15:done="0"/>
  <w15:commentEx w15:paraId="4FC034C5" w15:done="0"/>
  <w15:commentEx w15:paraId="1BB53971" w15:done="0"/>
  <w15:commentEx w15:paraId="12696FA8" w15:done="0"/>
  <w15:commentEx w15:paraId="71ED3E12" w15:done="0"/>
  <w15:commentEx w15:paraId="357321AA" w15:done="0"/>
  <w15:commentEx w15:paraId="6FC3465D" w15:done="0"/>
  <w15:commentEx w15:paraId="316F5D1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9230D" w14:textId="77777777" w:rsidR="00575992" w:rsidRDefault="00575992" w:rsidP="00B7165B">
      <w:r>
        <w:separator/>
      </w:r>
    </w:p>
  </w:endnote>
  <w:endnote w:type="continuationSeparator" w:id="0">
    <w:p w14:paraId="7D6A4FDD" w14:textId="77777777" w:rsidR="00575992" w:rsidRDefault="00575992" w:rsidP="00B71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559017"/>
      <w:docPartObj>
        <w:docPartGallery w:val="Page Numbers (Bottom of Page)"/>
        <w:docPartUnique/>
      </w:docPartObj>
    </w:sdtPr>
    <w:sdtEndPr/>
    <w:sdtContent>
      <w:p w14:paraId="33614A29" w14:textId="77777777" w:rsidR="006F5A57" w:rsidRDefault="006F5A57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343E">
          <w:rPr>
            <w:noProof/>
          </w:rPr>
          <w:t>1</w:t>
        </w:r>
        <w:r>
          <w:fldChar w:fldCharType="end"/>
        </w:r>
      </w:p>
    </w:sdtContent>
  </w:sdt>
  <w:p w14:paraId="3666CC6E" w14:textId="77777777" w:rsidR="006F5A57" w:rsidRDefault="006F5A57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403D5F" w14:textId="77777777" w:rsidR="00575992" w:rsidRDefault="00575992" w:rsidP="00B7165B">
      <w:r>
        <w:separator/>
      </w:r>
    </w:p>
  </w:footnote>
  <w:footnote w:type="continuationSeparator" w:id="0">
    <w:p w14:paraId="6F10F207" w14:textId="77777777" w:rsidR="00575992" w:rsidRDefault="00575992" w:rsidP="00B7165B">
      <w:r>
        <w:continuationSeparator/>
      </w:r>
    </w:p>
  </w:footnote>
  <w:footnote w:id="1">
    <w:p w14:paraId="52ED9852" w14:textId="77777777" w:rsidR="006F5A57" w:rsidRDefault="006F5A57" w:rsidP="000533A0">
      <w:pPr>
        <w:pStyle w:val="Textpoznpodarou"/>
      </w:pPr>
      <w:r>
        <w:rPr>
          <w:rStyle w:val="Znakapoznpodarou"/>
        </w:rPr>
        <w:footnoteRef/>
      </w:r>
      <w:r>
        <w:t xml:space="preserve"> Viz </w:t>
      </w:r>
      <w:hyperlink r:id="rId1" w:history="1">
        <w:r w:rsidRPr="004C145F">
          <w:rPr>
            <w:rStyle w:val="Hypertextovodkaz"/>
          </w:rPr>
          <w:t>http://www.vyzkum.cz/FrontClanek.aspx?idsekce=1374</w:t>
        </w:r>
      </w:hyperlink>
      <w:r w:rsidRPr="00AD07B9">
        <w:t>; uveďte včetně názvu oboru (oborů)</w:t>
      </w:r>
      <w:r>
        <w:t>.</w:t>
      </w:r>
    </w:p>
  </w:footnote>
  <w:footnote w:id="2">
    <w:p w14:paraId="7FF96F2E" w14:textId="77777777" w:rsidR="006F5A57" w:rsidRDefault="006F5A57" w:rsidP="000533A0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Vysokoškolské ústavy UK: </w:t>
      </w:r>
      <w:r w:rsidRPr="00663791">
        <w:t>Ústav dějin UK a Archiv UK</w:t>
      </w:r>
      <w:r>
        <w:t xml:space="preserve">, </w:t>
      </w:r>
      <w:r w:rsidRPr="00663791">
        <w:t>Centrum pro teoretická studia</w:t>
      </w:r>
      <w:r>
        <w:t xml:space="preserve">, </w:t>
      </w:r>
      <w:r w:rsidRPr="00663791">
        <w:t>Centrum pro ekonomický výzkum a doktorské studium</w:t>
      </w:r>
      <w:r>
        <w:t xml:space="preserve">, </w:t>
      </w:r>
      <w:r w:rsidRPr="00663791">
        <w:t>Centrum pro otázky životního prostředí</w:t>
      </w:r>
      <w:r>
        <w:t>.</w:t>
      </w:r>
    </w:p>
  </w:footnote>
  <w:footnote w:id="3">
    <w:p w14:paraId="1F2B3F69" w14:textId="296FFCAE" w:rsidR="006F5A57" w:rsidRDefault="006F5A57" w:rsidP="00415D68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="00E30C0F">
        <w:t xml:space="preserve">Termínem </w:t>
      </w:r>
      <w:r>
        <w:t>„</w:t>
      </w:r>
      <w:r w:rsidR="00E30C0F">
        <w:t>s</w:t>
      </w:r>
      <w:r>
        <w:t>polečný program“ je podle čl. II odst. 3 Zásad programů Progres (OR 16/2016) označován program společně realizovaný dvěma či více fakultami (VŠ ústavy) UK.</w:t>
      </w:r>
    </w:p>
  </w:footnote>
  <w:footnote w:id="4">
    <w:p w14:paraId="592C50D2" w14:textId="77777777" w:rsidR="006F5A57" w:rsidRDefault="006F5A57">
      <w:pPr>
        <w:pStyle w:val="Textpoznpodarou"/>
      </w:pPr>
      <w:r>
        <w:rPr>
          <w:rStyle w:val="Znakapoznpodarou"/>
        </w:rPr>
        <w:footnoteRef/>
      </w:r>
      <w:r>
        <w:t xml:space="preserve"> bez započtení finančních bonifikací</w:t>
      </w:r>
    </w:p>
  </w:footnote>
  <w:footnote w:id="5">
    <w:p w14:paraId="1425728A" w14:textId="77777777" w:rsidR="006F5A57" w:rsidRDefault="006F5A57" w:rsidP="004207B3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U společného programu může děkan participující fakulty (ředitel participujícího VŠ ústavu) udělit děkanovi jiné participující fakulty (řediteli jiného participujícího VŠ ústavu) k podpisu plnou moc. Plná moc nemusí být notářsky ověřena.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02C13"/>
    <w:multiLevelType w:val="hybridMultilevel"/>
    <w:tmpl w:val="0D2EF5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51495A"/>
    <w:multiLevelType w:val="hybridMultilevel"/>
    <w:tmpl w:val="8FA4287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E664AD"/>
    <w:multiLevelType w:val="hybridMultilevel"/>
    <w:tmpl w:val="3C60B65E"/>
    <w:lvl w:ilvl="0" w:tplc="C5EA146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9D61EB"/>
    <w:multiLevelType w:val="hybridMultilevel"/>
    <w:tmpl w:val="BD5274F6"/>
    <w:lvl w:ilvl="0" w:tplc="756652E0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BC66B5"/>
    <w:multiLevelType w:val="hybridMultilevel"/>
    <w:tmpl w:val="FDF68AF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onvalinka">
    <w15:presenceInfo w15:providerId="None" w15:userId="konvalink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0F4"/>
    <w:rsid w:val="00001293"/>
    <w:rsid w:val="000533A0"/>
    <w:rsid w:val="000652E4"/>
    <w:rsid w:val="000D0B2E"/>
    <w:rsid w:val="000E34B2"/>
    <w:rsid w:val="00150A07"/>
    <w:rsid w:val="001677B2"/>
    <w:rsid w:val="00182219"/>
    <w:rsid w:val="001E52AD"/>
    <w:rsid w:val="00216C4A"/>
    <w:rsid w:val="002179D4"/>
    <w:rsid w:val="00233653"/>
    <w:rsid w:val="002631A0"/>
    <w:rsid w:val="00271046"/>
    <w:rsid w:val="00273D94"/>
    <w:rsid w:val="002D6082"/>
    <w:rsid w:val="0031008C"/>
    <w:rsid w:val="003709AC"/>
    <w:rsid w:val="003E513F"/>
    <w:rsid w:val="003F2B67"/>
    <w:rsid w:val="00415D68"/>
    <w:rsid w:val="004207B3"/>
    <w:rsid w:val="00433B07"/>
    <w:rsid w:val="00445DD6"/>
    <w:rsid w:val="0055087C"/>
    <w:rsid w:val="00575992"/>
    <w:rsid w:val="0059054F"/>
    <w:rsid w:val="005E44B2"/>
    <w:rsid w:val="00663791"/>
    <w:rsid w:val="006F5A57"/>
    <w:rsid w:val="00785E70"/>
    <w:rsid w:val="007872F2"/>
    <w:rsid w:val="00797EAB"/>
    <w:rsid w:val="007E396F"/>
    <w:rsid w:val="008862D5"/>
    <w:rsid w:val="008A1C1F"/>
    <w:rsid w:val="008B55C4"/>
    <w:rsid w:val="008C6DE6"/>
    <w:rsid w:val="009448BF"/>
    <w:rsid w:val="00952CC5"/>
    <w:rsid w:val="0098053C"/>
    <w:rsid w:val="0099356A"/>
    <w:rsid w:val="00A22F8A"/>
    <w:rsid w:val="00A463C1"/>
    <w:rsid w:val="00AD07B9"/>
    <w:rsid w:val="00B14742"/>
    <w:rsid w:val="00B7165B"/>
    <w:rsid w:val="00B811A4"/>
    <w:rsid w:val="00BD53C1"/>
    <w:rsid w:val="00BD670C"/>
    <w:rsid w:val="00C000F3"/>
    <w:rsid w:val="00C1153D"/>
    <w:rsid w:val="00C2127D"/>
    <w:rsid w:val="00C32F37"/>
    <w:rsid w:val="00C41232"/>
    <w:rsid w:val="00C629D5"/>
    <w:rsid w:val="00C873A7"/>
    <w:rsid w:val="00D44F7A"/>
    <w:rsid w:val="00D5343E"/>
    <w:rsid w:val="00DC4D3E"/>
    <w:rsid w:val="00DC6988"/>
    <w:rsid w:val="00E07D55"/>
    <w:rsid w:val="00E277E4"/>
    <w:rsid w:val="00E30C0F"/>
    <w:rsid w:val="00E62F5D"/>
    <w:rsid w:val="00E6402C"/>
    <w:rsid w:val="00E730F4"/>
    <w:rsid w:val="00EA008F"/>
    <w:rsid w:val="00F700B8"/>
    <w:rsid w:val="00F94872"/>
    <w:rsid w:val="00FF2018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039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B7165B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B7165B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B7165B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663791"/>
    <w:rPr>
      <w:color w:val="0000FF" w:themeColor="hyperlink"/>
      <w:u w:val="single"/>
    </w:rPr>
  </w:style>
  <w:style w:type="table" w:styleId="Mkatabulky">
    <w:name w:val="Table Grid"/>
    <w:basedOn w:val="Normlntabulka"/>
    <w:uiPriority w:val="59"/>
    <w:rsid w:val="005905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31008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31008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31008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1008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1008C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1008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1008C"/>
    <w:rPr>
      <w:rFonts w:ascii="Tahoma" w:hAnsi="Tahoma" w:cs="Tahoma"/>
      <w:sz w:val="16"/>
      <w:szCs w:val="16"/>
    </w:rPr>
  </w:style>
  <w:style w:type="character" w:styleId="Sledovanodkaz">
    <w:name w:val="FollowedHyperlink"/>
    <w:basedOn w:val="Standardnpsmoodstavce"/>
    <w:uiPriority w:val="99"/>
    <w:semiHidden/>
    <w:unhideWhenUsed/>
    <w:rsid w:val="0031008C"/>
    <w:rPr>
      <w:color w:val="800080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3709AC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0D0B2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0D0B2E"/>
  </w:style>
  <w:style w:type="paragraph" w:styleId="Zpat">
    <w:name w:val="footer"/>
    <w:basedOn w:val="Normln"/>
    <w:link w:val="ZpatChar"/>
    <w:uiPriority w:val="99"/>
    <w:unhideWhenUsed/>
    <w:rsid w:val="000D0B2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D0B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B7165B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B7165B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B7165B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663791"/>
    <w:rPr>
      <w:color w:val="0000FF" w:themeColor="hyperlink"/>
      <w:u w:val="single"/>
    </w:rPr>
  </w:style>
  <w:style w:type="table" w:styleId="Mkatabulky">
    <w:name w:val="Table Grid"/>
    <w:basedOn w:val="Normlntabulka"/>
    <w:uiPriority w:val="59"/>
    <w:rsid w:val="005905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31008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31008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31008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1008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1008C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1008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1008C"/>
    <w:rPr>
      <w:rFonts w:ascii="Tahoma" w:hAnsi="Tahoma" w:cs="Tahoma"/>
      <w:sz w:val="16"/>
      <w:szCs w:val="16"/>
    </w:rPr>
  </w:style>
  <w:style w:type="character" w:styleId="Sledovanodkaz">
    <w:name w:val="FollowedHyperlink"/>
    <w:basedOn w:val="Standardnpsmoodstavce"/>
    <w:uiPriority w:val="99"/>
    <w:semiHidden/>
    <w:unhideWhenUsed/>
    <w:rsid w:val="0031008C"/>
    <w:rPr>
      <w:color w:val="800080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3709AC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0D0B2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0D0B2E"/>
  </w:style>
  <w:style w:type="paragraph" w:styleId="Zpat">
    <w:name w:val="footer"/>
    <w:basedOn w:val="Normln"/>
    <w:link w:val="ZpatChar"/>
    <w:uiPriority w:val="99"/>
    <w:unhideWhenUsed/>
    <w:rsid w:val="000D0B2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D0B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yzkum.cz/FrontClanek.aspx?idsekce=1374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98EDEA-C1DB-495F-9BC0-11C208402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7884AF42.dotm</Template>
  <TotalTime>1</TotalTime>
  <Pages>5</Pages>
  <Words>822</Words>
  <Characters>4850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install</cp:lastModifiedBy>
  <cp:revision>2</cp:revision>
  <cp:lastPrinted>2016-07-13T10:58:00Z</cp:lastPrinted>
  <dcterms:created xsi:type="dcterms:W3CDTF">2016-07-15T16:25:00Z</dcterms:created>
  <dcterms:modified xsi:type="dcterms:W3CDTF">2016-07-15T16:25:00Z</dcterms:modified>
</cp:coreProperties>
</file>