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B29" w:rsidRPr="00296141" w:rsidRDefault="00380B29" w:rsidP="002118B2">
      <w:pPr>
        <w:jc w:val="both"/>
        <w:rPr>
          <w:rFonts w:asciiTheme="majorHAnsi" w:hAnsiTheme="majorHAnsi"/>
          <w:b/>
          <w:color w:val="D22D40"/>
          <w:szCs w:val="24"/>
        </w:rPr>
      </w:pPr>
    </w:p>
    <w:p w:rsidR="00C8663F" w:rsidRPr="00296141" w:rsidRDefault="00C8663F" w:rsidP="002118B2">
      <w:pPr>
        <w:jc w:val="both"/>
        <w:rPr>
          <w:rFonts w:asciiTheme="majorHAnsi" w:hAnsiTheme="majorHAnsi"/>
          <w:b/>
          <w:szCs w:val="24"/>
          <w:u w:val="single"/>
        </w:rPr>
        <w:sectPr w:rsidR="00C8663F" w:rsidRPr="00296141" w:rsidSect="00AF25D7">
          <w:headerReference w:type="default" r:id="rId8"/>
          <w:footerReference w:type="default" r:id="rId9"/>
          <w:type w:val="continuous"/>
          <w:pgSz w:w="11906" w:h="16838"/>
          <w:pgMar w:top="2268" w:right="1417" w:bottom="1417" w:left="1417" w:header="568" w:footer="708" w:gutter="0"/>
          <w:cols w:space="708"/>
          <w:docGrid w:linePitch="360"/>
        </w:sectPr>
      </w:pPr>
    </w:p>
    <w:p w:rsidR="00724F3F" w:rsidRDefault="00724F3F" w:rsidP="00C8663F">
      <w:pPr>
        <w:jc w:val="both"/>
        <w:rPr>
          <w:rFonts w:asciiTheme="majorHAnsi" w:hAnsiTheme="majorHAnsi"/>
          <w:szCs w:val="24"/>
        </w:rPr>
      </w:pPr>
    </w:p>
    <w:p w:rsidR="00724F3F" w:rsidRDefault="00724F3F" w:rsidP="00C8663F">
      <w:pPr>
        <w:jc w:val="both"/>
        <w:rPr>
          <w:rFonts w:asciiTheme="majorHAnsi" w:hAnsiTheme="majorHAnsi"/>
          <w:szCs w:val="24"/>
        </w:rPr>
      </w:pPr>
    </w:p>
    <w:p w:rsidR="00724F3F" w:rsidRDefault="00724F3F" w:rsidP="00C8663F">
      <w:pPr>
        <w:jc w:val="both"/>
        <w:rPr>
          <w:rFonts w:asciiTheme="majorHAnsi" w:hAnsiTheme="majorHAnsi"/>
          <w:szCs w:val="24"/>
        </w:rPr>
      </w:pPr>
    </w:p>
    <w:p w:rsidR="00C8663F" w:rsidRPr="006A58EA" w:rsidRDefault="005F38C1" w:rsidP="00C8663F">
      <w:p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Výjezdní z</w:t>
      </w:r>
      <w:r w:rsidR="00C8663F" w:rsidRPr="006A58EA">
        <w:rPr>
          <w:rFonts w:asciiTheme="majorHAnsi" w:hAnsiTheme="majorHAnsi"/>
          <w:szCs w:val="24"/>
        </w:rPr>
        <w:t>asedání Rady pro vnitřní hodnocení Univerzity</w:t>
      </w:r>
      <w:r w:rsidR="005E0909">
        <w:rPr>
          <w:rFonts w:asciiTheme="majorHAnsi" w:hAnsiTheme="majorHAnsi"/>
          <w:szCs w:val="24"/>
        </w:rPr>
        <w:t xml:space="preserve"> Karlovy se uskuteční </w:t>
      </w:r>
      <w:r w:rsidR="000A3D40" w:rsidRPr="009F095A">
        <w:rPr>
          <w:rFonts w:asciiTheme="majorHAnsi" w:hAnsiTheme="majorHAnsi"/>
          <w:szCs w:val="24"/>
        </w:rPr>
        <w:t>v</w:t>
      </w:r>
      <w:r>
        <w:rPr>
          <w:rFonts w:asciiTheme="majorHAnsi" w:hAnsiTheme="majorHAnsi"/>
          <w:szCs w:val="24"/>
        </w:rPr>
        <w:t> pátek a v sobotu 31</w:t>
      </w:r>
      <w:r w:rsidR="00C8663F" w:rsidRPr="00C734EC">
        <w:rPr>
          <w:rFonts w:asciiTheme="majorHAnsi" w:hAnsiTheme="majorHAnsi"/>
          <w:b/>
          <w:szCs w:val="24"/>
        </w:rPr>
        <w:t xml:space="preserve">. </w:t>
      </w:r>
      <w:r w:rsidR="009F2001">
        <w:rPr>
          <w:rFonts w:asciiTheme="majorHAnsi" w:hAnsiTheme="majorHAnsi"/>
          <w:b/>
          <w:szCs w:val="24"/>
        </w:rPr>
        <w:t>května</w:t>
      </w:r>
      <w:r w:rsidR="00DA2638">
        <w:rPr>
          <w:rFonts w:asciiTheme="majorHAnsi" w:hAnsiTheme="majorHAnsi"/>
          <w:b/>
          <w:szCs w:val="24"/>
        </w:rPr>
        <w:t xml:space="preserve"> </w:t>
      </w:r>
      <w:r w:rsidR="000837BB" w:rsidRPr="00C734EC">
        <w:rPr>
          <w:rFonts w:asciiTheme="majorHAnsi" w:hAnsiTheme="majorHAnsi"/>
          <w:b/>
          <w:szCs w:val="24"/>
        </w:rPr>
        <w:t xml:space="preserve"> </w:t>
      </w:r>
      <w:r>
        <w:rPr>
          <w:rFonts w:asciiTheme="majorHAnsi" w:hAnsiTheme="majorHAnsi"/>
          <w:b/>
          <w:szCs w:val="24"/>
        </w:rPr>
        <w:t xml:space="preserve">a 1. června </w:t>
      </w:r>
      <w:r>
        <w:rPr>
          <w:rFonts w:asciiTheme="majorHAnsi" w:hAnsiTheme="majorHAnsi"/>
          <w:szCs w:val="24"/>
        </w:rPr>
        <w:t>v Lesním hotelu Zvánovice (</w:t>
      </w:r>
      <w:hyperlink r:id="rId10" w:history="1">
        <w:r>
          <w:rPr>
            <w:rStyle w:val="Hypertextovodkaz"/>
          </w:rPr>
          <w:t>https://mapy.cz/s/3sPQA</w:t>
        </w:r>
      </w:hyperlink>
      <w:r>
        <w:t xml:space="preserve">). </w:t>
      </w:r>
    </w:p>
    <w:p w:rsidR="00C8663F" w:rsidRPr="006A58EA" w:rsidRDefault="00C8663F" w:rsidP="00C8663F">
      <w:pPr>
        <w:jc w:val="both"/>
        <w:rPr>
          <w:rFonts w:asciiTheme="majorHAnsi" w:hAnsiTheme="majorHAnsi"/>
          <w:szCs w:val="24"/>
        </w:rPr>
      </w:pPr>
    </w:p>
    <w:p w:rsidR="00290937" w:rsidRPr="006A58EA" w:rsidRDefault="00290937" w:rsidP="00C8663F">
      <w:pPr>
        <w:jc w:val="both"/>
        <w:rPr>
          <w:rFonts w:asciiTheme="majorHAnsi" w:hAnsiTheme="majorHAnsi"/>
          <w:szCs w:val="24"/>
        </w:rPr>
      </w:pPr>
    </w:p>
    <w:p w:rsidR="00C8663F" w:rsidRPr="00A65625" w:rsidRDefault="00A65625" w:rsidP="00C8663F">
      <w:pPr>
        <w:jc w:val="both"/>
        <w:rPr>
          <w:rFonts w:asciiTheme="majorHAnsi" w:hAnsiTheme="majorHAnsi"/>
          <w:b/>
          <w:color w:val="C00000"/>
          <w:szCs w:val="24"/>
        </w:rPr>
      </w:pPr>
      <w:r w:rsidRPr="00A65625">
        <w:rPr>
          <w:rFonts w:asciiTheme="majorHAnsi" w:hAnsiTheme="majorHAnsi"/>
          <w:b/>
          <w:color w:val="C00000"/>
          <w:szCs w:val="24"/>
        </w:rPr>
        <w:t>HARMONOGRAM</w:t>
      </w:r>
    </w:p>
    <w:p w:rsidR="005F38C1" w:rsidRPr="005F38C1" w:rsidRDefault="005F38C1" w:rsidP="00C8663F">
      <w:pPr>
        <w:jc w:val="both"/>
        <w:rPr>
          <w:rFonts w:asciiTheme="majorHAnsi" w:hAnsiTheme="majorHAnsi"/>
          <w:b/>
          <w:szCs w:val="24"/>
        </w:rPr>
      </w:pPr>
    </w:p>
    <w:p w:rsidR="005F38C1" w:rsidRDefault="005F38C1" w:rsidP="005F38C1">
      <w:pPr>
        <w:pStyle w:val="Odstavecseseznamem"/>
        <w:numPr>
          <w:ilvl w:val="0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Pátek:</w:t>
      </w:r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12:00 odjezd autobusu od stanice metra Opatov</w:t>
      </w:r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13:00 oběd</w:t>
      </w:r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 xml:space="preserve">14:00 – 18:00 jednání + </w:t>
      </w:r>
      <w:proofErr w:type="spellStart"/>
      <w:r>
        <w:rPr>
          <w:rFonts w:asciiTheme="majorHAnsi" w:hAnsiTheme="majorHAnsi"/>
          <w:szCs w:val="24"/>
        </w:rPr>
        <w:t>coffee</w:t>
      </w:r>
      <w:proofErr w:type="spellEnd"/>
      <w:r>
        <w:rPr>
          <w:rFonts w:asciiTheme="majorHAnsi" w:hAnsiTheme="majorHAnsi"/>
          <w:szCs w:val="24"/>
        </w:rPr>
        <w:t xml:space="preserve"> </w:t>
      </w:r>
      <w:proofErr w:type="spellStart"/>
      <w:r>
        <w:rPr>
          <w:rFonts w:asciiTheme="majorHAnsi" w:hAnsiTheme="majorHAnsi"/>
          <w:szCs w:val="24"/>
        </w:rPr>
        <w:t>break</w:t>
      </w:r>
      <w:proofErr w:type="spellEnd"/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18:00 večerní raut s grilováním</w:t>
      </w:r>
    </w:p>
    <w:p w:rsidR="005F38C1" w:rsidRDefault="005F38C1" w:rsidP="005F38C1">
      <w:pPr>
        <w:pStyle w:val="Odstavecseseznamem"/>
        <w:numPr>
          <w:ilvl w:val="0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Sobota:</w:t>
      </w:r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7:00 – 9:00 snídaně</w:t>
      </w:r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 xml:space="preserve">9:30 – 13:00 jednání + </w:t>
      </w:r>
      <w:proofErr w:type="spellStart"/>
      <w:r>
        <w:rPr>
          <w:rFonts w:asciiTheme="majorHAnsi" w:hAnsiTheme="majorHAnsi"/>
          <w:szCs w:val="24"/>
        </w:rPr>
        <w:t>coffe</w:t>
      </w:r>
      <w:proofErr w:type="spellEnd"/>
      <w:r>
        <w:rPr>
          <w:rFonts w:asciiTheme="majorHAnsi" w:hAnsiTheme="majorHAnsi"/>
          <w:szCs w:val="24"/>
        </w:rPr>
        <w:t xml:space="preserve"> </w:t>
      </w:r>
      <w:proofErr w:type="spellStart"/>
      <w:r>
        <w:rPr>
          <w:rFonts w:asciiTheme="majorHAnsi" w:hAnsiTheme="majorHAnsi"/>
          <w:szCs w:val="24"/>
        </w:rPr>
        <w:t>break</w:t>
      </w:r>
      <w:proofErr w:type="spellEnd"/>
    </w:p>
    <w:p w:rsid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13:00 oběd</w:t>
      </w:r>
    </w:p>
    <w:p w:rsidR="005F38C1" w:rsidRPr="005F38C1" w:rsidRDefault="005F38C1" w:rsidP="005F38C1">
      <w:pPr>
        <w:pStyle w:val="Odstavecseseznamem"/>
        <w:numPr>
          <w:ilvl w:val="1"/>
          <w:numId w:val="35"/>
        </w:num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13:30 odjezd autobusu</w:t>
      </w:r>
    </w:p>
    <w:p w:rsidR="00C8663F" w:rsidRDefault="00C8663F" w:rsidP="00C8663F">
      <w:pPr>
        <w:spacing w:line="240" w:lineRule="auto"/>
        <w:rPr>
          <w:rFonts w:asciiTheme="majorHAnsi" w:eastAsia="Times New Roman" w:hAnsiTheme="majorHAnsi" w:cs="Times New Roman"/>
          <w:szCs w:val="24"/>
          <w:lang w:eastAsia="cs-CZ"/>
        </w:rPr>
      </w:pPr>
      <w:r w:rsidRPr="006A58EA">
        <w:rPr>
          <w:rFonts w:asciiTheme="majorHAnsi" w:eastAsia="Times New Roman" w:hAnsiTheme="majorHAnsi" w:cs="Times New Roman"/>
          <w:szCs w:val="24"/>
          <w:lang w:eastAsia="cs-CZ"/>
        </w:rPr>
        <w:t> </w:t>
      </w:r>
    </w:p>
    <w:p w:rsidR="00A65625" w:rsidRDefault="00A65625" w:rsidP="00C8663F">
      <w:pPr>
        <w:spacing w:line="240" w:lineRule="auto"/>
        <w:rPr>
          <w:rFonts w:asciiTheme="majorHAnsi" w:eastAsia="Times New Roman" w:hAnsiTheme="majorHAnsi" w:cs="Times New Roman"/>
          <w:szCs w:val="24"/>
          <w:lang w:eastAsia="cs-CZ"/>
        </w:rPr>
      </w:pPr>
    </w:p>
    <w:p w:rsidR="00A65625" w:rsidRDefault="00A65625" w:rsidP="00C8663F">
      <w:pPr>
        <w:spacing w:line="240" w:lineRule="auto"/>
        <w:rPr>
          <w:rFonts w:asciiTheme="majorHAnsi" w:eastAsia="Times New Roman" w:hAnsiTheme="majorHAnsi" w:cs="Times New Roman"/>
          <w:szCs w:val="24"/>
          <w:lang w:eastAsia="cs-CZ"/>
        </w:rPr>
      </w:pPr>
    </w:p>
    <w:p w:rsidR="005F38C1" w:rsidRPr="00A65625" w:rsidRDefault="00A65625" w:rsidP="00C8663F">
      <w:pPr>
        <w:spacing w:line="240" w:lineRule="auto"/>
        <w:rPr>
          <w:rFonts w:asciiTheme="majorHAnsi" w:eastAsia="Times New Roman" w:hAnsiTheme="majorHAnsi" w:cs="Times New Roman"/>
          <w:b/>
          <w:color w:val="C00000"/>
          <w:szCs w:val="24"/>
          <w:lang w:eastAsia="cs-CZ"/>
        </w:rPr>
      </w:pPr>
      <w:r>
        <w:rPr>
          <w:rFonts w:asciiTheme="majorHAnsi" w:eastAsia="Times New Roman" w:hAnsiTheme="majorHAnsi" w:cs="Times New Roman"/>
          <w:b/>
          <w:color w:val="C00000"/>
          <w:szCs w:val="24"/>
          <w:lang w:eastAsia="cs-CZ"/>
        </w:rPr>
        <w:t>PROGRAM JEDNÁNÍ</w:t>
      </w:r>
    </w:p>
    <w:p w:rsidR="00480B4E" w:rsidRPr="006A58EA" w:rsidRDefault="00480B4E" w:rsidP="00C8663F">
      <w:pPr>
        <w:spacing w:line="240" w:lineRule="auto"/>
        <w:rPr>
          <w:rFonts w:asciiTheme="majorHAnsi" w:eastAsia="Times New Roman" w:hAnsiTheme="majorHAnsi" w:cs="Times New Roman"/>
          <w:szCs w:val="24"/>
          <w:lang w:eastAsia="cs-CZ"/>
        </w:rPr>
      </w:pPr>
    </w:p>
    <w:p w:rsidR="003C0A8F" w:rsidRPr="00A65625" w:rsidRDefault="00B375A9" w:rsidP="003C0A8F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szCs w:val="24"/>
          <w:lang w:eastAsia="cs-CZ"/>
        </w:rPr>
      </w:pPr>
      <w:r w:rsidRPr="00A65625">
        <w:rPr>
          <w:rFonts w:asciiTheme="majorHAnsi" w:eastAsia="Times New Roman" w:hAnsiTheme="majorHAnsi" w:cs="Times New Roman"/>
          <w:szCs w:val="24"/>
          <w:lang w:eastAsia="cs-CZ"/>
        </w:rPr>
        <w:t>Schválení programu</w:t>
      </w:r>
    </w:p>
    <w:p w:rsidR="002E62C2" w:rsidRPr="00A65625" w:rsidRDefault="002E62C2" w:rsidP="00793AE3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szCs w:val="24"/>
          <w:lang w:eastAsia="cs-CZ"/>
        </w:rPr>
      </w:pPr>
      <w:r w:rsidRPr="00A65625">
        <w:rPr>
          <w:rFonts w:asciiTheme="majorHAnsi" w:eastAsia="Times New Roman" w:hAnsiTheme="majorHAnsi" w:cs="Times New Roman"/>
          <w:szCs w:val="24"/>
          <w:lang w:eastAsia="cs-CZ"/>
        </w:rPr>
        <w:t>Schvalování návrhů SP</w:t>
      </w:r>
    </w:p>
    <w:p w:rsidR="005F38C1" w:rsidRPr="00A65625" w:rsidRDefault="00A65625" w:rsidP="00793AE3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i/>
          <w:szCs w:val="24"/>
          <w:lang w:eastAsia="cs-CZ"/>
        </w:rPr>
      </w:pPr>
      <w:r w:rsidRPr="00A65625">
        <w:rPr>
          <w:rFonts w:asciiTheme="majorHAnsi" w:eastAsia="Times New Roman" w:hAnsiTheme="majorHAnsi" w:cs="Times New Roman"/>
          <w:szCs w:val="24"/>
          <w:lang w:eastAsia="cs-CZ"/>
        </w:rPr>
        <w:t>Koncepce nadcházejícího hodnoce</w:t>
      </w:r>
      <w:r>
        <w:rPr>
          <w:rFonts w:asciiTheme="majorHAnsi" w:eastAsia="Times New Roman" w:hAnsiTheme="majorHAnsi" w:cs="Times New Roman"/>
          <w:szCs w:val="24"/>
          <w:lang w:eastAsia="cs-CZ"/>
        </w:rPr>
        <w:t xml:space="preserve">ní studijních programů </w:t>
      </w:r>
      <w:r w:rsidRPr="00A65625">
        <w:rPr>
          <w:rFonts w:asciiTheme="majorHAnsi" w:eastAsia="Times New Roman" w:hAnsiTheme="majorHAnsi" w:cs="Times New Roman"/>
          <w:i/>
          <w:szCs w:val="24"/>
          <w:lang w:eastAsia="cs-CZ"/>
        </w:rPr>
        <w:t>(podklad 01)</w:t>
      </w:r>
    </w:p>
    <w:p w:rsidR="0070500C" w:rsidRPr="0070500C" w:rsidRDefault="0070500C" w:rsidP="00793AE3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szCs w:val="24"/>
          <w:lang w:eastAsia="cs-CZ"/>
        </w:rPr>
      </w:pPr>
      <w:r>
        <w:rPr>
          <w:rFonts w:asciiTheme="majorHAnsi" w:eastAsia="Times New Roman" w:hAnsiTheme="majorHAnsi" w:cs="Times New Roman"/>
          <w:szCs w:val="24"/>
          <w:lang w:eastAsia="cs-CZ"/>
        </w:rPr>
        <w:t>Návrh konceptu kvality pro mezinárodní hodnocení (podklad 04)</w:t>
      </w:r>
      <w:bookmarkStart w:id="0" w:name="_GoBack"/>
      <w:bookmarkEnd w:id="0"/>
    </w:p>
    <w:p w:rsidR="00A65625" w:rsidRPr="00A65625" w:rsidRDefault="00A65625" w:rsidP="00793AE3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szCs w:val="24"/>
          <w:lang w:eastAsia="cs-CZ"/>
        </w:rPr>
      </w:pPr>
      <w:r w:rsidRPr="00A65625">
        <w:rPr>
          <w:rFonts w:asciiTheme="majorHAnsi" w:hAnsiTheme="majorHAnsi"/>
          <w:szCs w:val="24"/>
        </w:rPr>
        <w:t>Zpráva o průběhu hodnocení vzdělávací činnosti studenty</w:t>
      </w:r>
      <w:r>
        <w:rPr>
          <w:rFonts w:asciiTheme="majorHAnsi" w:hAnsiTheme="majorHAnsi"/>
          <w:szCs w:val="24"/>
        </w:rPr>
        <w:t xml:space="preserve"> </w:t>
      </w:r>
      <w:r w:rsidRPr="00A65625">
        <w:rPr>
          <w:rFonts w:asciiTheme="majorHAnsi" w:hAnsiTheme="majorHAnsi"/>
          <w:i/>
          <w:szCs w:val="24"/>
        </w:rPr>
        <w:t>(poklad 02)</w:t>
      </w:r>
    </w:p>
    <w:p w:rsidR="00A65625" w:rsidRPr="00A65625" w:rsidRDefault="00A65625" w:rsidP="00A65625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i/>
          <w:szCs w:val="24"/>
          <w:lang w:eastAsia="cs-CZ"/>
        </w:rPr>
      </w:pPr>
      <w:r w:rsidRPr="00A65625">
        <w:rPr>
          <w:rFonts w:asciiTheme="majorHAnsi" w:hAnsiTheme="majorHAnsi"/>
          <w:szCs w:val="24"/>
        </w:rPr>
        <w:t>Dotazníkové šetření mezi studenty</w:t>
      </w:r>
      <w:r>
        <w:rPr>
          <w:rFonts w:asciiTheme="majorHAnsi" w:hAnsiTheme="majorHAnsi"/>
          <w:szCs w:val="24"/>
        </w:rPr>
        <w:t xml:space="preserve"> </w:t>
      </w:r>
      <w:r w:rsidRPr="00A65625">
        <w:rPr>
          <w:rFonts w:asciiTheme="majorHAnsi" w:hAnsiTheme="majorHAnsi"/>
          <w:i/>
          <w:szCs w:val="24"/>
        </w:rPr>
        <w:t>(podklad 03)</w:t>
      </w:r>
    </w:p>
    <w:p w:rsidR="00B375A9" w:rsidRPr="00A65625" w:rsidRDefault="00B375A9" w:rsidP="00B375A9">
      <w:pPr>
        <w:numPr>
          <w:ilvl w:val="0"/>
          <w:numId w:val="31"/>
        </w:numPr>
        <w:spacing w:line="240" w:lineRule="auto"/>
        <w:ind w:left="540"/>
        <w:textAlignment w:val="center"/>
        <w:rPr>
          <w:rFonts w:asciiTheme="majorHAnsi" w:eastAsia="Times New Roman" w:hAnsiTheme="majorHAnsi" w:cs="Times New Roman"/>
          <w:szCs w:val="24"/>
          <w:lang w:eastAsia="cs-CZ"/>
        </w:rPr>
      </w:pPr>
      <w:r w:rsidRPr="00A65625">
        <w:rPr>
          <w:rFonts w:asciiTheme="majorHAnsi" w:eastAsia="Times New Roman" w:hAnsiTheme="majorHAnsi" w:cs="Times New Roman"/>
          <w:szCs w:val="24"/>
          <w:lang w:eastAsia="cs-CZ"/>
        </w:rPr>
        <w:t>Různé</w:t>
      </w:r>
    </w:p>
    <w:p w:rsidR="00766365" w:rsidRDefault="00766365" w:rsidP="00766365">
      <w:pPr>
        <w:spacing w:line="240" w:lineRule="auto"/>
        <w:ind w:left="540"/>
        <w:textAlignment w:val="center"/>
        <w:rPr>
          <w:rFonts w:ascii="Calibri" w:eastAsia="Times New Roman" w:hAnsi="Calibri" w:cs="Times New Roman"/>
          <w:sz w:val="22"/>
          <w:lang w:eastAsia="cs-CZ"/>
        </w:rPr>
      </w:pPr>
    </w:p>
    <w:p w:rsidR="009F095A" w:rsidRPr="009F095A" w:rsidRDefault="009F095A" w:rsidP="009F095A">
      <w:pPr>
        <w:spacing w:line="240" w:lineRule="auto"/>
        <w:ind w:left="708"/>
        <w:textAlignment w:val="center"/>
        <w:rPr>
          <w:rFonts w:asciiTheme="majorHAnsi" w:eastAsia="Times New Roman" w:hAnsiTheme="majorHAnsi" w:cs="Times New Roman"/>
          <w:szCs w:val="24"/>
          <w:lang w:eastAsia="cs-CZ"/>
        </w:rPr>
      </w:pPr>
    </w:p>
    <w:p w:rsidR="00480B4E" w:rsidRDefault="00480B4E" w:rsidP="00C8663F">
      <w:pPr>
        <w:jc w:val="both"/>
        <w:rPr>
          <w:rFonts w:asciiTheme="majorHAnsi" w:hAnsiTheme="majorHAnsi"/>
          <w:szCs w:val="24"/>
        </w:rPr>
      </w:pPr>
    </w:p>
    <w:p w:rsidR="009F2001" w:rsidRDefault="009F2001" w:rsidP="00C8663F">
      <w:pPr>
        <w:jc w:val="both"/>
        <w:rPr>
          <w:rFonts w:asciiTheme="majorHAnsi" w:hAnsiTheme="majorHAnsi"/>
          <w:szCs w:val="24"/>
        </w:rPr>
      </w:pPr>
    </w:p>
    <w:p w:rsidR="009F2001" w:rsidRDefault="009F2001" w:rsidP="00C8663F">
      <w:pPr>
        <w:jc w:val="both"/>
        <w:rPr>
          <w:rFonts w:asciiTheme="majorHAnsi" w:hAnsiTheme="majorHAnsi"/>
          <w:szCs w:val="24"/>
        </w:rPr>
      </w:pPr>
    </w:p>
    <w:p w:rsidR="000B09DB" w:rsidRDefault="000B09DB" w:rsidP="00C8663F">
      <w:pPr>
        <w:jc w:val="both"/>
        <w:rPr>
          <w:rFonts w:asciiTheme="majorHAnsi" w:hAnsiTheme="majorHAnsi"/>
          <w:szCs w:val="24"/>
        </w:rPr>
      </w:pPr>
    </w:p>
    <w:p w:rsidR="00C8663F" w:rsidRDefault="00C8663F" w:rsidP="00C8663F">
      <w:pPr>
        <w:jc w:val="both"/>
        <w:rPr>
          <w:rFonts w:asciiTheme="majorHAnsi" w:hAnsiTheme="majorHAnsi"/>
          <w:szCs w:val="24"/>
        </w:rPr>
      </w:pPr>
    </w:p>
    <w:p w:rsidR="00C8663F" w:rsidRDefault="00C8663F" w:rsidP="00C8663F">
      <w:pPr>
        <w:jc w:val="both"/>
        <w:rPr>
          <w:rFonts w:asciiTheme="majorHAnsi" w:hAnsiTheme="majorHAnsi"/>
          <w:szCs w:val="24"/>
        </w:rPr>
      </w:pPr>
    </w:p>
    <w:sectPr w:rsidR="00C8663F" w:rsidSect="00FA34CD">
      <w:headerReference w:type="default" r:id="rId11"/>
      <w:type w:val="continuous"/>
      <w:pgSz w:w="11906" w:h="16838"/>
      <w:pgMar w:top="1560" w:right="1417" w:bottom="1417" w:left="1417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38C1" w:rsidRDefault="005F38C1" w:rsidP="00E12DE3">
      <w:pPr>
        <w:spacing w:line="240" w:lineRule="auto"/>
      </w:pPr>
      <w:r>
        <w:separator/>
      </w:r>
    </w:p>
  </w:endnote>
  <w:endnote w:type="continuationSeparator" w:id="0">
    <w:p w:rsidR="005F38C1" w:rsidRDefault="005F38C1" w:rsidP="00E12D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38C1" w:rsidRPr="001D0D5E" w:rsidRDefault="005F38C1">
    <w:pPr>
      <w:pStyle w:val="Zpat"/>
      <w:jc w:val="right"/>
      <w:rPr>
        <w:rFonts w:asciiTheme="majorHAnsi" w:hAnsiTheme="majorHAnsi"/>
      </w:rPr>
    </w:pPr>
  </w:p>
  <w:p w:rsidR="005F38C1" w:rsidRDefault="005F38C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38C1" w:rsidRDefault="005F38C1" w:rsidP="00E12DE3">
      <w:pPr>
        <w:spacing w:line="240" w:lineRule="auto"/>
      </w:pPr>
      <w:r>
        <w:separator/>
      </w:r>
    </w:p>
  </w:footnote>
  <w:footnote w:type="continuationSeparator" w:id="0">
    <w:p w:rsidR="005F38C1" w:rsidRDefault="005F38C1" w:rsidP="00E12D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38C1" w:rsidRDefault="005F38C1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-44450</wp:posOffset>
          </wp:positionH>
          <wp:positionV relativeFrom="paragraph">
            <wp:posOffset>193040</wp:posOffset>
          </wp:positionV>
          <wp:extent cx="2613025" cy="926465"/>
          <wp:effectExtent l="0" t="0" r="0" b="6985"/>
          <wp:wrapSquare wrapText="bothSides"/>
          <wp:docPr id="1" name="Obrázek 1" descr="S:\Stu\akreditace\Akreditace - fakulty\01 RVH\Logo RV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Stu\akreditace\Akreditace - fakulty\01 RVH\Logo RVH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3025" cy="926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38C1" w:rsidRDefault="005F38C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97B7F"/>
    <w:multiLevelType w:val="hybridMultilevel"/>
    <w:tmpl w:val="1152B574"/>
    <w:lvl w:ilvl="0" w:tplc="040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A4F29FD"/>
    <w:multiLevelType w:val="hybridMultilevel"/>
    <w:tmpl w:val="046C03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86FC0"/>
    <w:multiLevelType w:val="multilevel"/>
    <w:tmpl w:val="E3502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007333"/>
    <w:multiLevelType w:val="hybridMultilevel"/>
    <w:tmpl w:val="DDC6821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5237E8"/>
    <w:multiLevelType w:val="multilevel"/>
    <w:tmpl w:val="F5B6D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7056CA"/>
    <w:multiLevelType w:val="hybridMultilevel"/>
    <w:tmpl w:val="8F24CE90"/>
    <w:lvl w:ilvl="0" w:tplc="E2F215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F2873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AA062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52FDC"/>
    <w:multiLevelType w:val="multilevel"/>
    <w:tmpl w:val="8090B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5A3D8B"/>
    <w:multiLevelType w:val="hybridMultilevel"/>
    <w:tmpl w:val="D1309B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10DAF"/>
    <w:multiLevelType w:val="hybridMultilevel"/>
    <w:tmpl w:val="802811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F8F8C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8057E6"/>
    <w:multiLevelType w:val="multilevel"/>
    <w:tmpl w:val="9EA47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2929FA"/>
    <w:multiLevelType w:val="multilevel"/>
    <w:tmpl w:val="45369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9A0A69"/>
    <w:multiLevelType w:val="hybridMultilevel"/>
    <w:tmpl w:val="0008AF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FF244A"/>
    <w:multiLevelType w:val="multilevel"/>
    <w:tmpl w:val="BBF08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190C3A"/>
    <w:multiLevelType w:val="multilevel"/>
    <w:tmpl w:val="793EB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7703A2"/>
    <w:multiLevelType w:val="hybridMultilevel"/>
    <w:tmpl w:val="72D6F2C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B93384"/>
    <w:multiLevelType w:val="hybridMultilevel"/>
    <w:tmpl w:val="650883A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A36FB2"/>
    <w:multiLevelType w:val="hybridMultilevel"/>
    <w:tmpl w:val="0C3A8938"/>
    <w:lvl w:ilvl="0" w:tplc="C12A1C3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075DC"/>
    <w:multiLevelType w:val="hybridMultilevel"/>
    <w:tmpl w:val="DDC6821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6527AD"/>
    <w:multiLevelType w:val="multilevel"/>
    <w:tmpl w:val="887218B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D12AA1"/>
    <w:multiLevelType w:val="hybridMultilevel"/>
    <w:tmpl w:val="40C07E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2C4264"/>
    <w:multiLevelType w:val="hybridMultilevel"/>
    <w:tmpl w:val="76B6C37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CD04937"/>
    <w:multiLevelType w:val="hybridMultilevel"/>
    <w:tmpl w:val="1250F1AE"/>
    <w:lvl w:ilvl="0" w:tplc="3CBC74D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7A6F70"/>
    <w:multiLevelType w:val="hybridMultilevel"/>
    <w:tmpl w:val="20A8113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A82902"/>
    <w:multiLevelType w:val="hybridMultilevel"/>
    <w:tmpl w:val="C260645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595BA0"/>
    <w:multiLevelType w:val="hybridMultilevel"/>
    <w:tmpl w:val="20A8113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1"/>
  </w:num>
  <w:num w:numId="5">
    <w:abstractNumId w:val="8"/>
  </w:num>
  <w:num w:numId="6">
    <w:abstractNumId w:val="24"/>
  </w:num>
  <w:num w:numId="7">
    <w:abstractNumId w:val="0"/>
  </w:num>
  <w:num w:numId="8">
    <w:abstractNumId w:val="20"/>
  </w:num>
  <w:num w:numId="9">
    <w:abstractNumId w:val="15"/>
  </w:num>
  <w:num w:numId="10">
    <w:abstractNumId w:val="3"/>
  </w:num>
  <w:num w:numId="11">
    <w:abstractNumId w:val="1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6"/>
  </w:num>
  <w:num w:numId="14">
    <w:abstractNumId w:val="22"/>
  </w:num>
  <w:num w:numId="15">
    <w:abstractNumId w:val="17"/>
  </w:num>
  <w:num w:numId="16">
    <w:abstractNumId w:val="21"/>
  </w:num>
  <w:num w:numId="17">
    <w:abstractNumId w:val="23"/>
  </w:num>
  <w:num w:numId="18">
    <w:abstractNumId w:val="6"/>
    <w:lvlOverride w:ilvl="0">
      <w:startOverride w:val="1"/>
    </w:lvlOverride>
  </w:num>
  <w:num w:numId="19">
    <w:abstractNumId w:val="9"/>
    <w:lvlOverride w:ilvl="0">
      <w:startOverride w:val="1"/>
    </w:lvlOverride>
  </w:num>
  <w:num w:numId="20">
    <w:abstractNumId w:val="4"/>
    <w:lvlOverride w:ilvl="0">
      <w:startOverride w:val="6"/>
    </w:lvlOverride>
  </w:num>
  <w:num w:numId="21">
    <w:abstractNumId w:val="4"/>
    <w:lvlOverride w:ilvl="0"/>
    <w:lvlOverride w:ilvl="1">
      <w:startOverride w:val="1"/>
    </w:lvlOverride>
  </w:num>
  <w:num w:numId="22">
    <w:abstractNumId w:val="4"/>
    <w:lvlOverride w:ilvl="0"/>
    <w:lvlOverride w:ilvl="1">
      <w:startOverride w:val="4"/>
    </w:lvlOverride>
  </w:num>
  <w:num w:numId="23">
    <w:abstractNumId w:val="4"/>
    <w:lvlOverride w:ilvl="0"/>
    <w:lvlOverride w:ilvl="1">
      <w:startOverride w:val="5"/>
    </w:lvlOverride>
  </w:num>
  <w:num w:numId="24">
    <w:abstractNumId w:val="13"/>
    <w:lvlOverride w:ilvl="0">
      <w:startOverride w:val="1"/>
    </w:lvlOverride>
  </w:num>
  <w:num w:numId="25">
    <w:abstractNumId w:val="10"/>
    <w:lvlOverride w:ilvl="0">
      <w:startOverride w:val="2"/>
    </w:lvlOverride>
  </w:num>
  <w:num w:numId="26">
    <w:abstractNumId w:val="2"/>
    <w:lvlOverride w:ilvl="0">
      <w:startOverride w:val="3"/>
    </w:lvlOverride>
  </w:num>
  <w:num w:numId="27">
    <w:abstractNumId w:val="2"/>
    <w:lvlOverride w:ilvl="0"/>
    <w:lvlOverride w:ilvl="1">
      <w:startOverride w:val="1"/>
    </w:lvlOverride>
  </w:num>
  <w:num w:numId="28">
    <w:abstractNumId w:val="2"/>
    <w:lvlOverride w:ilvl="0"/>
    <w:lvlOverride w:ilvl="1">
      <w:startOverride w:val="2"/>
    </w:lvlOverride>
  </w:num>
  <w:num w:numId="29">
    <w:abstractNumId w:val="2"/>
    <w:lvlOverride w:ilvl="0"/>
    <w:lvlOverride w:ilvl="1">
      <w:startOverride w:val="3"/>
    </w:lvlOverride>
  </w:num>
  <w:num w:numId="30">
    <w:abstractNumId w:val="2"/>
    <w:lvlOverride w:ilvl="0"/>
    <w:lvlOverride w:ilvl="1">
      <w:startOverride w:val="5"/>
    </w:lvlOverride>
  </w:num>
  <w:num w:numId="31">
    <w:abstractNumId w:val="18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</w:num>
  <w:num w:numId="34">
    <w:abstractNumId w:val="12"/>
    <w:lvlOverride w:ilvl="0"/>
    <w:lvlOverride w:ilvl="1">
      <w:startOverride w:val="1"/>
    </w:lvlOverride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oNotTrackFormatting/>
  <w:defaultTabStop w:val="708"/>
  <w:hyphenationZone w:val="425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C15"/>
    <w:rsid w:val="00021EF1"/>
    <w:rsid w:val="000248F1"/>
    <w:rsid w:val="00057299"/>
    <w:rsid w:val="000837BB"/>
    <w:rsid w:val="00084841"/>
    <w:rsid w:val="0009149D"/>
    <w:rsid w:val="000A3D40"/>
    <w:rsid w:val="000B0107"/>
    <w:rsid w:val="000B09DB"/>
    <w:rsid w:val="000C1446"/>
    <w:rsid w:val="000E0632"/>
    <w:rsid w:val="000E079A"/>
    <w:rsid w:val="000E674E"/>
    <w:rsid w:val="000F2A59"/>
    <w:rsid w:val="00102288"/>
    <w:rsid w:val="00105B64"/>
    <w:rsid w:val="00113F9A"/>
    <w:rsid w:val="00125C2F"/>
    <w:rsid w:val="0013601B"/>
    <w:rsid w:val="00136BC9"/>
    <w:rsid w:val="00136E61"/>
    <w:rsid w:val="0015571F"/>
    <w:rsid w:val="001866BD"/>
    <w:rsid w:val="001926C4"/>
    <w:rsid w:val="001A4BB5"/>
    <w:rsid w:val="001B4162"/>
    <w:rsid w:val="001D0D5E"/>
    <w:rsid w:val="001D75BA"/>
    <w:rsid w:val="00205B8A"/>
    <w:rsid w:val="002105A8"/>
    <w:rsid w:val="002118B2"/>
    <w:rsid w:val="00231243"/>
    <w:rsid w:val="0023519E"/>
    <w:rsid w:val="00236F4F"/>
    <w:rsid w:val="00240540"/>
    <w:rsid w:val="002409E9"/>
    <w:rsid w:val="00251FBE"/>
    <w:rsid w:val="00266972"/>
    <w:rsid w:val="00276339"/>
    <w:rsid w:val="00290937"/>
    <w:rsid w:val="00296141"/>
    <w:rsid w:val="002A0601"/>
    <w:rsid w:val="002C2E5B"/>
    <w:rsid w:val="002E62C2"/>
    <w:rsid w:val="002F6F6D"/>
    <w:rsid w:val="003047D0"/>
    <w:rsid w:val="003050CD"/>
    <w:rsid w:val="00342D9F"/>
    <w:rsid w:val="003471A7"/>
    <w:rsid w:val="00351B13"/>
    <w:rsid w:val="00380612"/>
    <w:rsid w:val="00380B29"/>
    <w:rsid w:val="0038478D"/>
    <w:rsid w:val="00397186"/>
    <w:rsid w:val="003A5FB6"/>
    <w:rsid w:val="003C0A8F"/>
    <w:rsid w:val="003C1AD8"/>
    <w:rsid w:val="003C59CC"/>
    <w:rsid w:val="003C5CBA"/>
    <w:rsid w:val="003D05A0"/>
    <w:rsid w:val="003D41E8"/>
    <w:rsid w:val="003D43B5"/>
    <w:rsid w:val="003D4F35"/>
    <w:rsid w:val="003D5A99"/>
    <w:rsid w:val="00401943"/>
    <w:rsid w:val="00403791"/>
    <w:rsid w:val="00405191"/>
    <w:rsid w:val="0042021A"/>
    <w:rsid w:val="00441034"/>
    <w:rsid w:val="00450375"/>
    <w:rsid w:val="00452C04"/>
    <w:rsid w:val="00454715"/>
    <w:rsid w:val="004607AF"/>
    <w:rsid w:val="004638C5"/>
    <w:rsid w:val="00473647"/>
    <w:rsid w:val="00476F28"/>
    <w:rsid w:val="00480B4E"/>
    <w:rsid w:val="00482C6A"/>
    <w:rsid w:val="0048342C"/>
    <w:rsid w:val="004875CB"/>
    <w:rsid w:val="004D18CB"/>
    <w:rsid w:val="004D263D"/>
    <w:rsid w:val="00510C89"/>
    <w:rsid w:val="00517A4E"/>
    <w:rsid w:val="00537B66"/>
    <w:rsid w:val="00540281"/>
    <w:rsid w:val="0055130C"/>
    <w:rsid w:val="00552336"/>
    <w:rsid w:val="00554ECF"/>
    <w:rsid w:val="0055665E"/>
    <w:rsid w:val="00564119"/>
    <w:rsid w:val="00565FD4"/>
    <w:rsid w:val="0056758B"/>
    <w:rsid w:val="00593690"/>
    <w:rsid w:val="005A084B"/>
    <w:rsid w:val="005A1604"/>
    <w:rsid w:val="005A19C8"/>
    <w:rsid w:val="005A34D2"/>
    <w:rsid w:val="005B5A3A"/>
    <w:rsid w:val="005D6E8F"/>
    <w:rsid w:val="005E0909"/>
    <w:rsid w:val="005F1016"/>
    <w:rsid w:val="005F2265"/>
    <w:rsid w:val="005F38C1"/>
    <w:rsid w:val="00601BA6"/>
    <w:rsid w:val="006049B5"/>
    <w:rsid w:val="00607F17"/>
    <w:rsid w:val="00613E0A"/>
    <w:rsid w:val="00625C7F"/>
    <w:rsid w:val="0065750D"/>
    <w:rsid w:val="00666050"/>
    <w:rsid w:val="00673A7C"/>
    <w:rsid w:val="00695A4A"/>
    <w:rsid w:val="006A58EA"/>
    <w:rsid w:val="006A7999"/>
    <w:rsid w:val="006C18E5"/>
    <w:rsid w:val="006E7CBB"/>
    <w:rsid w:val="006F2CBB"/>
    <w:rsid w:val="0070500C"/>
    <w:rsid w:val="00724F3F"/>
    <w:rsid w:val="00743A0F"/>
    <w:rsid w:val="007515E6"/>
    <w:rsid w:val="0075474E"/>
    <w:rsid w:val="007565D0"/>
    <w:rsid w:val="00766365"/>
    <w:rsid w:val="007763D9"/>
    <w:rsid w:val="00783E70"/>
    <w:rsid w:val="00793AE3"/>
    <w:rsid w:val="007B084C"/>
    <w:rsid w:val="007D0D22"/>
    <w:rsid w:val="007D23EB"/>
    <w:rsid w:val="007E1D15"/>
    <w:rsid w:val="007F26A1"/>
    <w:rsid w:val="007F7C7D"/>
    <w:rsid w:val="008213D7"/>
    <w:rsid w:val="0082431C"/>
    <w:rsid w:val="008313E6"/>
    <w:rsid w:val="0084218B"/>
    <w:rsid w:val="00844BAD"/>
    <w:rsid w:val="00852879"/>
    <w:rsid w:val="00862F25"/>
    <w:rsid w:val="00864BEE"/>
    <w:rsid w:val="00874C4B"/>
    <w:rsid w:val="00883891"/>
    <w:rsid w:val="00897E45"/>
    <w:rsid w:val="008C0822"/>
    <w:rsid w:val="008C27CF"/>
    <w:rsid w:val="008C3165"/>
    <w:rsid w:val="008D5012"/>
    <w:rsid w:val="008E3AB3"/>
    <w:rsid w:val="008E43D0"/>
    <w:rsid w:val="008F5D14"/>
    <w:rsid w:val="009033FA"/>
    <w:rsid w:val="00906D64"/>
    <w:rsid w:val="00911547"/>
    <w:rsid w:val="009141A7"/>
    <w:rsid w:val="00920954"/>
    <w:rsid w:val="00931F42"/>
    <w:rsid w:val="009475A6"/>
    <w:rsid w:val="009547BB"/>
    <w:rsid w:val="00966F5D"/>
    <w:rsid w:val="009827BF"/>
    <w:rsid w:val="009833FA"/>
    <w:rsid w:val="00985F7A"/>
    <w:rsid w:val="00994803"/>
    <w:rsid w:val="0099776B"/>
    <w:rsid w:val="009A26DD"/>
    <w:rsid w:val="009A4835"/>
    <w:rsid w:val="009B471C"/>
    <w:rsid w:val="009B574A"/>
    <w:rsid w:val="009C6262"/>
    <w:rsid w:val="009D1BBD"/>
    <w:rsid w:val="009E49FF"/>
    <w:rsid w:val="009F095A"/>
    <w:rsid w:val="009F0D49"/>
    <w:rsid w:val="009F2001"/>
    <w:rsid w:val="009F20F5"/>
    <w:rsid w:val="00A01FEE"/>
    <w:rsid w:val="00A045DC"/>
    <w:rsid w:val="00A06891"/>
    <w:rsid w:val="00A16F25"/>
    <w:rsid w:val="00A17626"/>
    <w:rsid w:val="00A226C2"/>
    <w:rsid w:val="00A31DCE"/>
    <w:rsid w:val="00A453E6"/>
    <w:rsid w:val="00A511F0"/>
    <w:rsid w:val="00A65625"/>
    <w:rsid w:val="00A75D16"/>
    <w:rsid w:val="00A77509"/>
    <w:rsid w:val="00A963F2"/>
    <w:rsid w:val="00AB1F3A"/>
    <w:rsid w:val="00AB5F7A"/>
    <w:rsid w:val="00AC3515"/>
    <w:rsid w:val="00AD6916"/>
    <w:rsid w:val="00AF25D7"/>
    <w:rsid w:val="00AF591F"/>
    <w:rsid w:val="00B02354"/>
    <w:rsid w:val="00B10979"/>
    <w:rsid w:val="00B1242D"/>
    <w:rsid w:val="00B375A9"/>
    <w:rsid w:val="00B75E10"/>
    <w:rsid w:val="00B8486E"/>
    <w:rsid w:val="00B8535B"/>
    <w:rsid w:val="00B8579A"/>
    <w:rsid w:val="00B94181"/>
    <w:rsid w:val="00BC16C2"/>
    <w:rsid w:val="00BE4D57"/>
    <w:rsid w:val="00BE6B1F"/>
    <w:rsid w:val="00BF1C61"/>
    <w:rsid w:val="00C01D5D"/>
    <w:rsid w:val="00C15EC6"/>
    <w:rsid w:val="00C243B6"/>
    <w:rsid w:val="00C25C39"/>
    <w:rsid w:val="00C51DAB"/>
    <w:rsid w:val="00C62EEB"/>
    <w:rsid w:val="00C648B2"/>
    <w:rsid w:val="00C66A12"/>
    <w:rsid w:val="00C734EC"/>
    <w:rsid w:val="00C81045"/>
    <w:rsid w:val="00C821DB"/>
    <w:rsid w:val="00C8663F"/>
    <w:rsid w:val="00CB7466"/>
    <w:rsid w:val="00CC6567"/>
    <w:rsid w:val="00CD2145"/>
    <w:rsid w:val="00CE1D40"/>
    <w:rsid w:val="00CE3B3E"/>
    <w:rsid w:val="00CE6FD3"/>
    <w:rsid w:val="00CF049A"/>
    <w:rsid w:val="00CF3DEE"/>
    <w:rsid w:val="00D0678C"/>
    <w:rsid w:val="00D1354B"/>
    <w:rsid w:val="00D228D6"/>
    <w:rsid w:val="00D35E26"/>
    <w:rsid w:val="00D43BC3"/>
    <w:rsid w:val="00D541C6"/>
    <w:rsid w:val="00D54D5F"/>
    <w:rsid w:val="00D60205"/>
    <w:rsid w:val="00D64340"/>
    <w:rsid w:val="00D72CC8"/>
    <w:rsid w:val="00D77827"/>
    <w:rsid w:val="00D77D49"/>
    <w:rsid w:val="00D824D3"/>
    <w:rsid w:val="00D87B5D"/>
    <w:rsid w:val="00D90AC6"/>
    <w:rsid w:val="00D9259F"/>
    <w:rsid w:val="00DA2638"/>
    <w:rsid w:val="00DA44CA"/>
    <w:rsid w:val="00DD41CA"/>
    <w:rsid w:val="00DF427D"/>
    <w:rsid w:val="00DF4515"/>
    <w:rsid w:val="00DF7F6E"/>
    <w:rsid w:val="00E06F59"/>
    <w:rsid w:val="00E12DE3"/>
    <w:rsid w:val="00E130B7"/>
    <w:rsid w:val="00E15528"/>
    <w:rsid w:val="00E23029"/>
    <w:rsid w:val="00E32C91"/>
    <w:rsid w:val="00E41F62"/>
    <w:rsid w:val="00E44ED3"/>
    <w:rsid w:val="00E47E1C"/>
    <w:rsid w:val="00E609E4"/>
    <w:rsid w:val="00E81E78"/>
    <w:rsid w:val="00E85284"/>
    <w:rsid w:val="00E93D13"/>
    <w:rsid w:val="00E9412F"/>
    <w:rsid w:val="00E94A0E"/>
    <w:rsid w:val="00EA41F6"/>
    <w:rsid w:val="00EB5F8A"/>
    <w:rsid w:val="00EE5DDF"/>
    <w:rsid w:val="00EF2660"/>
    <w:rsid w:val="00F003EA"/>
    <w:rsid w:val="00F21637"/>
    <w:rsid w:val="00F25798"/>
    <w:rsid w:val="00F37299"/>
    <w:rsid w:val="00F563E0"/>
    <w:rsid w:val="00F60F14"/>
    <w:rsid w:val="00F6675E"/>
    <w:rsid w:val="00F76C15"/>
    <w:rsid w:val="00F8075E"/>
    <w:rsid w:val="00FA34CD"/>
    <w:rsid w:val="00FC2614"/>
    <w:rsid w:val="00FD5F27"/>
    <w:rsid w:val="00FF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,"/>
  <w:listSeparator w:val=";"/>
  <w14:docId w14:val="22FA6190"/>
  <w15:docId w15:val="{2E406B7A-E4EB-45A2-B90D-A2FE9B887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40540"/>
    <w:pPr>
      <w:spacing w:after="0"/>
    </w:pPr>
    <w:rPr>
      <w:rFonts w:asciiTheme="minorHAnsi" w:hAnsiTheme="minorHAnsi"/>
    </w:rPr>
  </w:style>
  <w:style w:type="paragraph" w:styleId="Nadpis1">
    <w:name w:val="heading 1"/>
    <w:basedOn w:val="Normln"/>
    <w:next w:val="Normln"/>
    <w:link w:val="Nadpis1Char"/>
    <w:uiPriority w:val="9"/>
    <w:qFormat/>
    <w:rsid w:val="00240540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B1242D"/>
    <w:pPr>
      <w:keepNext/>
      <w:keepLines/>
      <w:spacing w:before="200"/>
      <w:outlineLvl w:val="1"/>
    </w:pPr>
    <w:rPr>
      <w:rFonts w:eastAsiaTheme="majorEastAsia" w:cstheme="majorBidi"/>
      <w:b/>
      <w:bCs/>
      <w:sz w:val="26"/>
      <w:szCs w:val="26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40540"/>
    <w:rPr>
      <w:rFonts w:asciiTheme="minorHAnsi" w:eastAsiaTheme="majorEastAsia" w:hAnsiTheme="minorHAnsi" w:cstheme="majorBidi"/>
      <w:b/>
      <w:bCs/>
      <w:color w:val="365F91" w:themeColor="accent1" w:themeShade="BF"/>
      <w:sz w:val="32"/>
      <w:szCs w:val="28"/>
    </w:rPr>
  </w:style>
  <w:style w:type="paragraph" w:styleId="Odstavecseseznamem">
    <w:name w:val="List Paragraph"/>
    <w:basedOn w:val="Normln"/>
    <w:uiPriority w:val="34"/>
    <w:qFormat/>
    <w:rsid w:val="00F76C15"/>
    <w:pPr>
      <w:ind w:left="720"/>
      <w:contextualSpacing/>
    </w:pPr>
  </w:style>
  <w:style w:type="character" w:customStyle="1" w:styleId="Nadpis2Char">
    <w:name w:val="Nadpis 2 Char"/>
    <w:basedOn w:val="Standardnpsmoodstavce"/>
    <w:link w:val="Nadpis2"/>
    <w:uiPriority w:val="9"/>
    <w:rsid w:val="00B1242D"/>
    <w:rPr>
      <w:rFonts w:asciiTheme="minorHAnsi" w:eastAsiaTheme="majorEastAsia" w:hAnsiTheme="minorHAnsi" w:cstheme="majorBidi"/>
      <w:b/>
      <w:bCs/>
      <w:sz w:val="26"/>
      <w:szCs w:val="26"/>
      <w:u w:val="single"/>
    </w:rPr>
  </w:style>
  <w:style w:type="paragraph" w:styleId="Zhlav">
    <w:name w:val="header"/>
    <w:basedOn w:val="Normln"/>
    <w:link w:val="ZhlavChar"/>
    <w:uiPriority w:val="99"/>
    <w:unhideWhenUsed/>
    <w:rsid w:val="00E12DE3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12DE3"/>
    <w:rPr>
      <w:rFonts w:asciiTheme="minorHAnsi" w:hAnsiTheme="minorHAnsi"/>
    </w:rPr>
  </w:style>
  <w:style w:type="paragraph" w:styleId="Zpat">
    <w:name w:val="footer"/>
    <w:basedOn w:val="Normln"/>
    <w:link w:val="ZpatChar"/>
    <w:uiPriority w:val="99"/>
    <w:unhideWhenUsed/>
    <w:rsid w:val="00E12DE3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12DE3"/>
    <w:rPr>
      <w:rFonts w:asciiTheme="minorHAnsi" w:hAnsiTheme="minorHAnsi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D4F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D4F35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874C4B"/>
    <w:pPr>
      <w:spacing w:after="0" w:line="240" w:lineRule="auto"/>
    </w:pPr>
    <w:rPr>
      <w:rFonts w:asciiTheme="minorHAnsi" w:hAnsiTheme="minorHAnsi"/>
    </w:rPr>
  </w:style>
  <w:style w:type="character" w:styleId="Odkaznakoment">
    <w:name w:val="annotation reference"/>
    <w:basedOn w:val="Standardnpsmoodstavce"/>
    <w:uiPriority w:val="99"/>
    <w:semiHidden/>
    <w:unhideWhenUsed/>
    <w:rsid w:val="0040194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0194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01943"/>
    <w:rPr>
      <w:rFonts w:asciiTheme="minorHAnsi" w:hAnsiTheme="minorHAns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0194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01943"/>
    <w:rPr>
      <w:rFonts w:asciiTheme="minorHAnsi" w:hAnsiTheme="minorHAnsi"/>
      <w:b/>
      <w:bCs/>
      <w:sz w:val="20"/>
      <w:szCs w:val="20"/>
    </w:rPr>
  </w:style>
  <w:style w:type="table" w:styleId="Mkatabulky">
    <w:name w:val="Table Grid"/>
    <w:basedOn w:val="Normlntabulka"/>
    <w:uiPriority w:val="59"/>
    <w:rsid w:val="009977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52879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paragraph" w:styleId="Normlnweb">
    <w:name w:val="Normal (Web)"/>
    <w:basedOn w:val="Normln"/>
    <w:uiPriority w:val="99"/>
    <w:semiHidden/>
    <w:unhideWhenUsed/>
    <w:rsid w:val="00C86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5F38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s://mapy.cz/s/3sPQA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D1C14-CEFD-49AB-BE18-53CFD6436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18C45429</Template>
  <TotalTime>1172</TotalTime>
  <Pages>1</Pages>
  <Words>113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Jiří Kučera</cp:lastModifiedBy>
  <cp:revision>44</cp:revision>
  <cp:lastPrinted>2019-05-22T09:42:00Z</cp:lastPrinted>
  <dcterms:created xsi:type="dcterms:W3CDTF">2018-07-16T07:37:00Z</dcterms:created>
  <dcterms:modified xsi:type="dcterms:W3CDTF">2019-05-30T06:33:00Z</dcterms:modified>
</cp:coreProperties>
</file>