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6AA" w:rsidRPr="00FB3484" w:rsidRDefault="00754F86" w:rsidP="00FB3484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                 </w:t>
      </w:r>
      <w:r w:rsidR="00BE1E28" w:rsidRPr="007F76AA">
        <w:rPr>
          <w:rFonts w:cstheme="minorHAnsi"/>
          <w:sz w:val="24"/>
          <w:szCs w:val="24"/>
        </w:rPr>
        <w:tab/>
      </w:r>
      <w:r w:rsidR="00BE1E28" w:rsidRPr="007F76AA">
        <w:rPr>
          <w:rFonts w:cstheme="minorHAnsi"/>
          <w:sz w:val="24"/>
          <w:szCs w:val="24"/>
        </w:rPr>
        <w:tab/>
      </w:r>
      <w:r w:rsidR="00BE1E28" w:rsidRPr="007F76AA">
        <w:rPr>
          <w:rFonts w:cstheme="minorHAnsi"/>
          <w:sz w:val="24"/>
          <w:szCs w:val="24"/>
        </w:rPr>
        <w:tab/>
      </w:r>
      <w:r w:rsidR="00BE1E28" w:rsidRPr="007F76AA">
        <w:rPr>
          <w:rFonts w:cstheme="minorHAnsi"/>
          <w:sz w:val="24"/>
          <w:szCs w:val="24"/>
        </w:rPr>
        <w:tab/>
      </w:r>
      <w:r w:rsidR="00BE1E28" w:rsidRPr="007F76AA">
        <w:rPr>
          <w:rFonts w:cstheme="minorHAnsi"/>
          <w:sz w:val="24"/>
          <w:szCs w:val="24"/>
        </w:rPr>
        <w:tab/>
      </w:r>
      <w:r w:rsidR="00FB3484">
        <w:rPr>
          <w:rFonts w:cstheme="minorHAnsi"/>
          <w:sz w:val="24"/>
          <w:szCs w:val="24"/>
        </w:rPr>
        <w:t xml:space="preserve">                                                                     </w:t>
      </w:r>
      <w:bookmarkStart w:id="0" w:name="_GoBack"/>
      <w:bookmarkEnd w:id="0"/>
      <w:r w:rsidRPr="00E6703F">
        <w:rPr>
          <w:rFonts w:cstheme="minorHAnsi"/>
          <w:b/>
          <w:sz w:val="28"/>
          <w:szCs w:val="28"/>
        </w:rPr>
        <w:t xml:space="preserve">Příloha </w:t>
      </w:r>
    </w:p>
    <w:p w:rsidR="00754F86" w:rsidRPr="00E6703F" w:rsidRDefault="00754F86" w:rsidP="00E6703F">
      <w:pPr>
        <w:spacing w:after="0"/>
        <w:jc w:val="center"/>
        <w:rPr>
          <w:rFonts w:cstheme="minorHAnsi"/>
          <w:b/>
          <w:sz w:val="24"/>
          <w:szCs w:val="24"/>
        </w:rPr>
      </w:pPr>
      <w:r w:rsidRPr="00E6703F">
        <w:rPr>
          <w:rFonts w:cstheme="minorHAnsi"/>
          <w:b/>
          <w:sz w:val="24"/>
          <w:szCs w:val="24"/>
        </w:rPr>
        <w:t>Žádost o přidělení startovacího bytu</w:t>
      </w:r>
    </w:p>
    <w:p w:rsidR="00754F86" w:rsidRDefault="00754F86" w:rsidP="00754F86">
      <w:pPr>
        <w:jc w:val="center"/>
        <w:rPr>
          <w:rFonts w:cstheme="minorHAnsi"/>
          <w:b/>
          <w:sz w:val="24"/>
          <w:szCs w:val="24"/>
        </w:rPr>
      </w:pPr>
      <w:r w:rsidRPr="00E6703F">
        <w:rPr>
          <w:rFonts w:cstheme="minorHAnsi"/>
          <w:b/>
          <w:sz w:val="24"/>
          <w:szCs w:val="24"/>
        </w:rPr>
        <w:t>zaměstnanci Univerzity Karlovy (dále „univerzita“)</w:t>
      </w:r>
    </w:p>
    <w:p w:rsidR="00E6703F" w:rsidRPr="00E6703F" w:rsidRDefault="00E6703F" w:rsidP="00754F86">
      <w:pPr>
        <w:jc w:val="center"/>
        <w:rPr>
          <w:rFonts w:cstheme="minorHAnsi"/>
          <w:b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Jméno, příjmení a akademické tituly žadatele ………………………………………………….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Občanství ……………………………  Datum narození ………………………………………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Trvalé bydliště ………………………………………………………………………………….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Fakulta (další součást) ……………………………………………….………………………….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Pracovní poměr akademického (vědeckého) pracovníka na univerzitě ode dne .………………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na dobu …….……………………………………………………………………………………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Pracovní úvazek v rozsahu ………………………...…</w:t>
      </w:r>
      <w:r w:rsidRPr="007F76AA">
        <w:rPr>
          <w:rFonts w:cstheme="minorHAnsi"/>
          <w:sz w:val="24"/>
          <w:szCs w:val="24"/>
        </w:rPr>
        <w:tab/>
        <w:t xml:space="preserve">ode dne …………………………... 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Mzdová třída ………………..…………………………………………………………………..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Předchozí působení žadatele na univerzitě ……………………………………………………..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Rodinný stav ………………………………………………………..………………………….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Počet dětí ve společné domácnosti a jejich věk……………..…………………………………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Dosavadní způsob bydlení …………..……………………………. ………………………….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…………………………………………………………………………………………………..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Jiné okolnosti podporující žádost ………..……………………………………………………...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…………………………………………………………………………………………………...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…………………………………………………………………………………………………...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…………………………………………………………………………………………………...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Prohlašuji, že všechny údaje uvedené v žádosti o přidělení startovacího bytu jsou pravdivé. Zároveň dávám souhlas ke zpracování údajů uvedených v žádosti ve smyslu z. č. </w:t>
      </w:r>
      <w:r w:rsidR="00BE1E28" w:rsidRPr="007F76AA">
        <w:rPr>
          <w:rFonts w:cstheme="minorHAnsi"/>
          <w:sz w:val="24"/>
          <w:szCs w:val="24"/>
        </w:rPr>
        <w:t xml:space="preserve"> 110/2019 Sb., o zpracování osobních údajů, v platném znění</w:t>
      </w:r>
      <w:r w:rsidRPr="007F76AA">
        <w:rPr>
          <w:rFonts w:cstheme="minorHAnsi"/>
          <w:sz w:val="24"/>
          <w:szCs w:val="24"/>
        </w:rPr>
        <w:t>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V …………………………… dne ………… </w:t>
      </w:r>
    </w:p>
    <w:p w:rsidR="00754F86" w:rsidRPr="007F76AA" w:rsidRDefault="00754F86" w:rsidP="007B43BD">
      <w:pPr>
        <w:ind w:left="5664" w:firstLine="708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………..…………………………….</w:t>
      </w:r>
    </w:p>
    <w:p w:rsidR="00754F86" w:rsidRPr="007F76AA" w:rsidRDefault="00754F86" w:rsidP="00754F86">
      <w:pPr>
        <w:ind w:left="4248" w:firstLine="708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  </w:t>
      </w:r>
      <w:r w:rsidR="007B43BD">
        <w:rPr>
          <w:rFonts w:cstheme="minorHAnsi"/>
          <w:sz w:val="24"/>
          <w:szCs w:val="24"/>
        </w:rPr>
        <w:tab/>
      </w:r>
      <w:r w:rsidR="007B43BD">
        <w:rPr>
          <w:rFonts w:cstheme="minorHAnsi"/>
          <w:sz w:val="24"/>
          <w:szCs w:val="24"/>
        </w:rPr>
        <w:tab/>
        <w:t xml:space="preserve">         </w:t>
      </w:r>
      <w:r w:rsidRPr="007F76AA">
        <w:rPr>
          <w:rFonts w:cstheme="minorHAnsi"/>
          <w:sz w:val="24"/>
          <w:szCs w:val="24"/>
        </w:rPr>
        <w:t>podpis žadatele</w:t>
      </w:r>
    </w:p>
    <w:p w:rsidR="00754F86" w:rsidRPr="007F76AA" w:rsidRDefault="00754F86" w:rsidP="00754F86">
      <w:pPr>
        <w:jc w:val="center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br w:type="page"/>
      </w:r>
      <w:r w:rsidRPr="007F76AA">
        <w:rPr>
          <w:rFonts w:cstheme="minorHAnsi"/>
          <w:b/>
          <w:sz w:val="24"/>
          <w:szCs w:val="24"/>
        </w:rPr>
        <w:lastRenderedPageBreak/>
        <w:t>Vyjádření děkana fakulty, popř. ředitele další součásti</w:t>
      </w:r>
      <w:r w:rsidRPr="007F76AA">
        <w:rPr>
          <w:rFonts w:cstheme="minorHAnsi"/>
          <w:sz w:val="24"/>
          <w:szCs w:val="24"/>
        </w:rPr>
        <w:t>,</w:t>
      </w:r>
    </w:p>
    <w:p w:rsidR="00754F86" w:rsidRPr="007F76AA" w:rsidRDefault="00754F86" w:rsidP="00754F86">
      <w:pPr>
        <w:jc w:val="center"/>
        <w:rPr>
          <w:rFonts w:cstheme="minorHAnsi"/>
          <w:b/>
          <w:sz w:val="24"/>
          <w:szCs w:val="24"/>
        </w:rPr>
      </w:pPr>
      <w:r w:rsidRPr="007F76AA">
        <w:rPr>
          <w:rFonts w:cstheme="minorHAnsi"/>
          <w:b/>
          <w:sz w:val="24"/>
          <w:szCs w:val="24"/>
        </w:rPr>
        <w:t xml:space="preserve">k žádosti zaměstnance o přidělení startovacího bytu Univerzity Karlovy  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hodnotící zejména míru perspektivnosti vědecké, výzkumné nebo další tvůrčí činnosti zaměstnance a, jde-li o akademického pracovníka, míry perspektivnosti vzdělávací činnosti zaměstnance, a dále přínosu těchto činností pro fakultu </w:t>
      </w:r>
      <w:r w:rsidRPr="007F76AA">
        <w:rPr>
          <w:rFonts w:cstheme="minorHAnsi"/>
          <w:sz w:val="24"/>
          <w:szCs w:val="24"/>
          <w:lang w:val="en-US"/>
        </w:rPr>
        <w:t>(</w:t>
      </w:r>
      <w:r w:rsidRPr="007F76AA">
        <w:rPr>
          <w:rFonts w:cstheme="minorHAnsi"/>
          <w:sz w:val="24"/>
          <w:szCs w:val="24"/>
        </w:rPr>
        <w:t>další součást), včetně konkrétního shrnutí vědecké, výzkumné nebo další tvůrčí činnosti a vzdělávací činnosti: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V ……………….. dne………………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</w:p>
    <w:p w:rsidR="00754F86" w:rsidRPr="007F76AA" w:rsidRDefault="007B43BD" w:rsidP="007B43BD">
      <w:pPr>
        <w:ind w:left="495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………….</w:t>
      </w:r>
      <w:r w:rsidR="00754F86" w:rsidRPr="007F76AA">
        <w:rPr>
          <w:rFonts w:cstheme="minorHAnsi"/>
          <w:sz w:val="24"/>
          <w:szCs w:val="24"/>
        </w:rPr>
        <w:t>………..…………………………………….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  <w:t xml:space="preserve">     </w:t>
      </w:r>
      <w:r w:rsidR="007B43BD">
        <w:rPr>
          <w:rFonts w:cstheme="minorHAnsi"/>
          <w:sz w:val="24"/>
          <w:szCs w:val="24"/>
        </w:rPr>
        <w:tab/>
        <w:t xml:space="preserve">       </w:t>
      </w:r>
      <w:r w:rsidRPr="007F76AA">
        <w:rPr>
          <w:rFonts w:cstheme="minorHAnsi"/>
          <w:sz w:val="24"/>
          <w:szCs w:val="24"/>
        </w:rPr>
        <w:t xml:space="preserve">podpis děkana (ředitele další součásti) </w:t>
      </w:r>
    </w:p>
    <w:p w:rsidR="00754F86" w:rsidRPr="007F76AA" w:rsidRDefault="00754F86" w:rsidP="00754F86">
      <w:pPr>
        <w:ind w:left="2832" w:firstLine="708"/>
        <w:rPr>
          <w:rFonts w:cstheme="minorHAnsi"/>
          <w:b/>
          <w:sz w:val="24"/>
          <w:szCs w:val="24"/>
        </w:rPr>
      </w:pPr>
      <w:r w:rsidRPr="007F76AA">
        <w:rPr>
          <w:rFonts w:cstheme="minorHAnsi"/>
          <w:sz w:val="24"/>
          <w:szCs w:val="24"/>
        </w:rPr>
        <w:br w:type="page"/>
      </w:r>
      <w:r w:rsidRPr="007F76AA">
        <w:rPr>
          <w:rFonts w:cstheme="minorHAnsi"/>
          <w:b/>
          <w:sz w:val="24"/>
          <w:szCs w:val="24"/>
        </w:rPr>
        <w:lastRenderedPageBreak/>
        <w:t xml:space="preserve">Čestné prohlášení </w:t>
      </w:r>
    </w:p>
    <w:p w:rsidR="00754F86" w:rsidRPr="007F76AA" w:rsidRDefault="00754F86" w:rsidP="00754F86">
      <w:pPr>
        <w:jc w:val="center"/>
        <w:rPr>
          <w:rFonts w:cstheme="minorHAnsi"/>
          <w:b/>
          <w:sz w:val="24"/>
          <w:szCs w:val="24"/>
        </w:rPr>
      </w:pPr>
      <w:r w:rsidRPr="007F76AA">
        <w:rPr>
          <w:rFonts w:cstheme="minorHAnsi"/>
          <w:b/>
          <w:sz w:val="24"/>
          <w:szCs w:val="24"/>
        </w:rPr>
        <w:t xml:space="preserve">k žádosti o přidělení startovacího bytu </w:t>
      </w:r>
    </w:p>
    <w:p w:rsidR="00754F86" w:rsidRPr="007F76AA" w:rsidRDefault="00754F86" w:rsidP="00754F86">
      <w:pPr>
        <w:jc w:val="both"/>
        <w:rPr>
          <w:rFonts w:cstheme="minorHAnsi"/>
          <w:b/>
          <w:sz w:val="24"/>
          <w:szCs w:val="24"/>
        </w:rPr>
      </w:pPr>
      <w:r w:rsidRPr="007F76AA">
        <w:rPr>
          <w:rFonts w:cstheme="minorHAnsi"/>
          <w:b/>
          <w:sz w:val="24"/>
          <w:szCs w:val="24"/>
        </w:rPr>
        <w:t>prokazující skutečnosti podle čl. 2 odst. 2 Pravidel pro přidělování startovacích bytů</w:t>
      </w:r>
    </w:p>
    <w:p w:rsidR="00754F86" w:rsidRPr="007F76AA" w:rsidRDefault="00754F86" w:rsidP="00754F86">
      <w:pPr>
        <w:jc w:val="center"/>
        <w:rPr>
          <w:rFonts w:cstheme="minorHAnsi"/>
          <w:b/>
          <w:sz w:val="24"/>
          <w:szCs w:val="24"/>
        </w:rPr>
      </w:pPr>
      <w:r w:rsidRPr="007F76AA">
        <w:rPr>
          <w:rFonts w:cstheme="minorHAnsi"/>
          <w:b/>
          <w:sz w:val="24"/>
          <w:szCs w:val="24"/>
        </w:rPr>
        <w:t xml:space="preserve">na Univerzitě Karlově </w:t>
      </w:r>
    </w:p>
    <w:p w:rsidR="00754F86" w:rsidRPr="007F76AA" w:rsidRDefault="00754F86" w:rsidP="00754F86">
      <w:pPr>
        <w:jc w:val="both"/>
        <w:rPr>
          <w:rFonts w:cstheme="minorHAnsi"/>
          <w:b/>
          <w:sz w:val="24"/>
          <w:szCs w:val="24"/>
        </w:rPr>
      </w:pP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Já, ……………………………………………………………………….. ,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nar. ……………..….. , 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bytem ………………………..………………………………………………………….</w:t>
      </w:r>
    </w:p>
    <w:p w:rsidR="00754F86" w:rsidRPr="007F76AA" w:rsidRDefault="00754F86" w:rsidP="00754F86">
      <w:pPr>
        <w:jc w:val="center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tímto čestně prohlašuji, že:</w:t>
      </w:r>
    </w:p>
    <w:p w:rsidR="00754F86" w:rsidRPr="007F76AA" w:rsidRDefault="00754F86" w:rsidP="00754F86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mé průměrné měsíční příjmy nepřesáhly v minulém kalendářním roce desetinásobek životního minima stanoveného pro jednotlivce v § 2 zák. č. 110/2006 Sb., o životním a existenčním minimu, v platném znění, (pro případ jednočlenné domácnosti) </w:t>
      </w:r>
      <w:r w:rsidRPr="007F76AA">
        <w:rPr>
          <w:rFonts w:cstheme="minorHAnsi"/>
          <w:sz w:val="24"/>
          <w:szCs w:val="24"/>
          <w:vertAlign w:val="superscript"/>
        </w:rPr>
        <w:t>x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  <w:vertAlign w:val="superscript"/>
        </w:rPr>
      </w:pPr>
    </w:p>
    <w:p w:rsidR="00754F86" w:rsidRPr="007F76AA" w:rsidRDefault="00754F86" w:rsidP="00754F86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mé průměrné měsíční příjmy spolu s příjmy osob se mnou společně posuzovaných podle § 4 zák. č. 110/2006 Sb. o životním a existenčním minimu, v platném znění, nepřesáhly v minulém kalendářním roce jedenáctinásobek životního minima stanoveného v § 3 citovaného zákona pro první osobu v domácnosti navýšený o trojnásobek příslušné částky za další osobu  v domácnosti (pro případ vícečetné domácnosti) </w:t>
      </w:r>
      <w:r w:rsidRPr="007F76AA">
        <w:rPr>
          <w:rFonts w:cstheme="minorHAnsi"/>
          <w:sz w:val="24"/>
          <w:szCs w:val="24"/>
          <w:vertAlign w:val="superscript"/>
        </w:rPr>
        <w:t xml:space="preserve">x 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nejsem vlastníkem bytu nebo rodinného domu, pomocí kterého bych mohl řešit svou bytovou potřebu a zároveň vykonávat práci na univerzitě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360"/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jsem – nejsem </w:t>
      </w:r>
      <w:r w:rsidRPr="007F76AA">
        <w:rPr>
          <w:rFonts w:cstheme="minorHAnsi"/>
          <w:sz w:val="24"/>
          <w:szCs w:val="24"/>
          <w:vertAlign w:val="superscript"/>
        </w:rPr>
        <w:t xml:space="preserve">x </w:t>
      </w:r>
      <w:r w:rsidRPr="007F76AA">
        <w:rPr>
          <w:rFonts w:cstheme="minorHAnsi"/>
          <w:sz w:val="24"/>
          <w:szCs w:val="24"/>
        </w:rPr>
        <w:t>vlastníkem členského podílu v družstvu s nárokem na nájem družstevního bytu, pomocí kterého bych mohl řešit svou bytovou potřebu a zároveň vykonávat práci na univerzitě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V ........................... dne …………...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="007B43BD">
        <w:rPr>
          <w:rFonts w:cstheme="minorHAnsi"/>
          <w:sz w:val="24"/>
          <w:szCs w:val="24"/>
        </w:rPr>
        <w:tab/>
      </w:r>
      <w:r w:rsidR="007B43BD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>………………………………………</w:t>
      </w:r>
    </w:p>
    <w:p w:rsidR="00754F86" w:rsidRPr="007F76AA" w:rsidRDefault="00754F86" w:rsidP="00754F86">
      <w:pPr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Pr="007F76AA">
        <w:rPr>
          <w:rFonts w:cstheme="minorHAnsi"/>
          <w:sz w:val="24"/>
          <w:szCs w:val="24"/>
        </w:rPr>
        <w:tab/>
      </w:r>
      <w:r w:rsidR="007B43BD">
        <w:rPr>
          <w:rFonts w:cstheme="minorHAnsi"/>
          <w:sz w:val="24"/>
          <w:szCs w:val="24"/>
        </w:rPr>
        <w:t xml:space="preserve">        p</w:t>
      </w:r>
      <w:r w:rsidRPr="007F76AA">
        <w:rPr>
          <w:rFonts w:cstheme="minorHAnsi"/>
          <w:sz w:val="24"/>
          <w:szCs w:val="24"/>
        </w:rPr>
        <w:t>odpis</w:t>
      </w:r>
      <w:r w:rsidR="007B43BD">
        <w:rPr>
          <w:rFonts w:cstheme="minorHAnsi"/>
          <w:sz w:val="24"/>
          <w:szCs w:val="24"/>
        </w:rPr>
        <w:t xml:space="preserve"> žadatele</w:t>
      </w:r>
    </w:p>
    <w:p w:rsidR="007B43BD" w:rsidRDefault="007B43BD" w:rsidP="00754F86">
      <w:pPr>
        <w:jc w:val="both"/>
        <w:rPr>
          <w:rFonts w:cstheme="minorHAnsi"/>
          <w:sz w:val="24"/>
          <w:szCs w:val="24"/>
        </w:rPr>
      </w:pP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>___________________________________________________________________________</w:t>
      </w:r>
    </w:p>
    <w:p w:rsidR="00754F86" w:rsidRPr="007F76AA" w:rsidRDefault="00754F86" w:rsidP="00754F86">
      <w:pPr>
        <w:jc w:val="both"/>
        <w:rPr>
          <w:rFonts w:cstheme="minorHAnsi"/>
          <w:sz w:val="24"/>
          <w:szCs w:val="24"/>
        </w:rPr>
      </w:pPr>
      <w:r w:rsidRPr="007F76AA">
        <w:rPr>
          <w:rFonts w:cstheme="minorHAnsi"/>
          <w:sz w:val="24"/>
          <w:szCs w:val="24"/>
        </w:rPr>
        <w:t xml:space="preserve">x nehodící se škrtněte </w:t>
      </w:r>
    </w:p>
    <w:p w:rsidR="00754F86" w:rsidRPr="007B43BD" w:rsidRDefault="00754F86" w:rsidP="00754F86">
      <w:pPr>
        <w:pStyle w:val="Bezmezer"/>
        <w:jc w:val="both"/>
        <w:rPr>
          <w:rFonts w:cstheme="minorHAnsi"/>
          <w:b/>
        </w:rPr>
      </w:pPr>
      <w:r w:rsidRPr="007B43BD">
        <w:rPr>
          <w:rFonts w:cstheme="minorHAnsi"/>
          <w:b/>
        </w:rPr>
        <w:lastRenderedPageBreak/>
        <w:t xml:space="preserve">SOUHLAS SE ZPRACOVÁNÍM OSOBNÍCH ÚDAJŮ   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 xml:space="preserve">Tímto vyjadřuji svůj souhlas se zpracováním mých osobních údajů (dále také „souhlas”), a to správcem, kterým je Univerzita Karlova, IČ: 00216208, se sídlem Ovocný trh 560/5, 116 36 Praha 1 (dále jen „UK”), za účelem výběrového řízení s uchazeči o přidělení startovacího bytu podle opatření rektora, kterým se vydávají Pravidla pro přidělování startovacích bytů a v případě, že se mnou bude uzavřena nájemní smlouva na tento startovací byt, i za účelem řádného plnění veškerých náležitostí s tímto nájmem spojených. 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 xml:space="preserve">Tento svůj souhlas poskytuji UK v souladu s  čl. 6 odst. 1 písm. a) a b) nařízení Evropského parlamentu a Rady (EU) 2016/679 ze dne 27. dubna 2016 o ochraně fyzických osob v souvislosti se zpracováním osobních údajů a o volném pohybu těchto údajů a o zrušení směrnice 95/46/ES (obecné nařízení o ochraně osobních údajů)  (dále jen „GDPR“). 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>Dále tímto prohlašuji, že jsem si vědom/a svého práva na informace o zpracování mých osobních údajů (zejména informace o kategorii zpracovávaných osobních údajů, účelu, způsobu a době zpracování a případných příjemcích osobních údajů), práva požadovat od UK přístup ke svým osobním údajům, jejich opravu nebo výmaz (zejména nesprávných, neúplných a neaktuálních osobních údajů), práva kdykoli písemně tento souhlas se zpracováním mých osobních údajů odvolat, a to zasláním písemné žádosti na adresu sídla UK, aniž by tím byla dotčena zákonnost jejich zpracování předcházejícímu takovému zpracování. Dále jsem si vědom/a toho, že mám právo na vysvětlení UK týkající se zpracování mých osobních údajů, pokud zjistím nebo se domnívám, že UK provádí zpracování mých osobních údajů, které je v rozporu s ochranou mého soukromého a osobního života nebo v rozporu s platnými právními předpisy (zejména jsou-li osobní údaje nepřesné s ohledem na účel jejich zpracování) a právo požadovat, aby UK odstranil takto vzniklý stav a zajistil nápravu (zejména se může jednat o blokování, provedení opravy, doplnění nebo likvidaci osobních údajů). Ustanovením předchozí věty není dotčeno mé právo podat stížnost u dozorového úřadu, kterým je Úřad pro ochranu osobních údajů se sídlem Pplk. Sochora 727/27, 170 00 Praha 7. Jsem srozuměn/a s tím, že ode dne 25. 05. 2018 mám dále i právo na přenositelnost mých osobních údajů k novému správci osobních údajů, právo na omezení zpracování a právo vznést námitku proti zpracování.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 xml:space="preserve">Zároveň prohlašuji, že mnou poskytnuté osobní údaje jsou pravdivé, poskytl/a jsem je zcela svobodně, vědomě, dobrovolně a jsem si vědom/a toho, že jejich poskytnutí je nezbytné k realizaci shora uvedeného výběrového řízení nebo k uzavření nájemního vztahu s UK v rámci nájemní smlouvy na startovací byt.  Beru na vědomí a souhlasím s tím, že příjemcem mých osobních údajů jsou zaměstnanci UK, konkrétně rektor UK, kvestor UK, členové Komise pro přidělování startovacích bytů (dále jen „komise”), vedoucí právního odboru rektorátu UK a jeden zaměstnanec tohoto odboru, pověřený zpracováním těchto údajů pro potřeby komise. 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 xml:space="preserve">Tento souhlas uděluji na dobu určitou, a to po celou dobu výběrového řízení o žádostech uchazečů na přidělení startovacího bytu, dle výše uvedeného, a dále ještě 12 měsíců po skončení tohoto výběrového řízení. V případě, že mi bude na základě předmětného výběrového řízení přidělen startovací byt, uděluji tento souhlas na dobu trvání nájemního vztahu mezi mnou a UK a po jeho skončení ještě na dobu archivní lhůty podle příslušných předpisů. Veškeré zpracovávané osobní údaje budou, nejpozději do jednoho měsíce po uplynutí výše uvedených lhůt, zlikvidovány. 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>Moje osobní údaje, které jsou předmětem tohoto mého souhlasu, jsou konkretizovány v Žádosti o přidělení startovacího bytu a v Čestném prohlášení k této žádosti. Dále ještě uvádím kontaktní údaje: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>Doručovací a kontaktní adresa: ……………………………………………………………………………………………………………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>Telefon do zaměstnání, mobil, e-mail: …………………………………………………………………………………………………</w:t>
      </w: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</w:p>
    <w:p w:rsidR="00754F86" w:rsidRPr="007B43BD" w:rsidRDefault="00754F86" w:rsidP="00754F86">
      <w:pPr>
        <w:pStyle w:val="Bezmezer"/>
        <w:jc w:val="both"/>
        <w:rPr>
          <w:rFonts w:cstheme="minorHAnsi"/>
        </w:rPr>
      </w:pPr>
      <w:r w:rsidRPr="007B43BD">
        <w:rPr>
          <w:rFonts w:cstheme="minorHAnsi"/>
        </w:rPr>
        <w:t>V ……………………………………………………..., dne ……………………………..</w:t>
      </w:r>
    </w:p>
    <w:p w:rsidR="00754F86" w:rsidRPr="007B43BD" w:rsidRDefault="00754F86" w:rsidP="00754F86">
      <w:pPr>
        <w:jc w:val="both"/>
        <w:rPr>
          <w:rFonts w:cstheme="minorHAnsi"/>
        </w:rPr>
      </w:pPr>
    </w:p>
    <w:p w:rsidR="00754F86" w:rsidRPr="007B43BD" w:rsidRDefault="00754F86" w:rsidP="00754F86">
      <w:pPr>
        <w:jc w:val="both"/>
        <w:rPr>
          <w:rFonts w:ascii="Times New Roman" w:hAnsi="Times New Roman"/>
        </w:rPr>
      </w:pPr>
      <w:r w:rsidRPr="007B43BD">
        <w:rPr>
          <w:rFonts w:cstheme="minorHAnsi"/>
        </w:rPr>
        <w:t>Jméno a příjmení, titul/y: ………………………………………………………Vlastnoruční pod</w:t>
      </w:r>
      <w:r w:rsidRPr="007B43BD">
        <w:t>pis: ……………………………</w:t>
      </w:r>
    </w:p>
    <w:sectPr w:rsidR="00754F86" w:rsidRPr="007B43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6AA" w:rsidRDefault="007F76AA" w:rsidP="00195043">
      <w:pPr>
        <w:spacing w:after="0" w:line="240" w:lineRule="auto"/>
      </w:pPr>
      <w:r>
        <w:separator/>
      </w:r>
    </w:p>
  </w:endnote>
  <w:endnote w:type="continuationSeparator" w:id="0">
    <w:p w:rsidR="007F76AA" w:rsidRDefault="007F76AA" w:rsidP="00195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6AA" w:rsidRDefault="007F76AA" w:rsidP="00195043">
      <w:pPr>
        <w:spacing w:after="0" w:line="240" w:lineRule="auto"/>
      </w:pPr>
      <w:r>
        <w:separator/>
      </w:r>
    </w:p>
  </w:footnote>
  <w:footnote w:type="continuationSeparator" w:id="0">
    <w:p w:rsidR="007F76AA" w:rsidRDefault="007F76AA" w:rsidP="00195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A3029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" w15:restartNumberingAfterBreak="0">
    <w:nsid w:val="05D9056C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" w15:restartNumberingAfterBreak="0">
    <w:nsid w:val="063E201F"/>
    <w:multiLevelType w:val="multilevel"/>
    <w:tmpl w:val="DC006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72672E"/>
    <w:multiLevelType w:val="multilevel"/>
    <w:tmpl w:val="5E428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947EA9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5" w15:restartNumberingAfterBreak="0">
    <w:nsid w:val="18BD4F3B"/>
    <w:multiLevelType w:val="multilevel"/>
    <w:tmpl w:val="909C5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774743"/>
    <w:multiLevelType w:val="hybridMultilevel"/>
    <w:tmpl w:val="5050A40A"/>
    <w:lvl w:ilvl="0" w:tplc="95F8E4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30C1CA8"/>
    <w:multiLevelType w:val="hybridMultilevel"/>
    <w:tmpl w:val="9EEA07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2A53A59"/>
    <w:multiLevelType w:val="hybridMultilevel"/>
    <w:tmpl w:val="082A77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90766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2" w15:restartNumberingAfterBreak="0">
    <w:nsid w:val="61960D48"/>
    <w:multiLevelType w:val="multilevel"/>
    <w:tmpl w:val="824C2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5582751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5" w15:restartNumberingAfterBreak="0">
    <w:nsid w:val="6F5850E7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6" w15:restartNumberingAfterBreak="0">
    <w:nsid w:val="7D1C7817"/>
    <w:multiLevelType w:val="multilevel"/>
    <w:tmpl w:val="BC2EC5E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2"/>
  </w:num>
  <w:num w:numId="5">
    <w:abstractNumId w:val="9"/>
  </w:num>
  <w:num w:numId="6">
    <w:abstractNumId w:val="7"/>
  </w:num>
  <w:num w:numId="7">
    <w:abstractNumId w:val="13"/>
  </w:num>
  <w:num w:numId="8">
    <w:abstractNumId w:val="10"/>
  </w:num>
  <w:num w:numId="9">
    <w:abstractNumId w:val="8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C76"/>
    <w:rsid w:val="000220DA"/>
    <w:rsid w:val="00036C98"/>
    <w:rsid w:val="00141205"/>
    <w:rsid w:val="00195043"/>
    <w:rsid w:val="001C5F15"/>
    <w:rsid w:val="001F6556"/>
    <w:rsid w:val="002D7991"/>
    <w:rsid w:val="00340862"/>
    <w:rsid w:val="00553682"/>
    <w:rsid w:val="005723B3"/>
    <w:rsid w:val="0058467D"/>
    <w:rsid w:val="00593093"/>
    <w:rsid w:val="0061573E"/>
    <w:rsid w:val="006F2378"/>
    <w:rsid w:val="00754F86"/>
    <w:rsid w:val="007B43BD"/>
    <w:rsid w:val="007F76AA"/>
    <w:rsid w:val="008071DA"/>
    <w:rsid w:val="008B2C76"/>
    <w:rsid w:val="008B69C8"/>
    <w:rsid w:val="009935A9"/>
    <w:rsid w:val="00A15AB9"/>
    <w:rsid w:val="00A2458E"/>
    <w:rsid w:val="00AE4DB5"/>
    <w:rsid w:val="00B55D91"/>
    <w:rsid w:val="00BD0CB6"/>
    <w:rsid w:val="00BE1E28"/>
    <w:rsid w:val="00CA005B"/>
    <w:rsid w:val="00CE7435"/>
    <w:rsid w:val="00DA3A04"/>
    <w:rsid w:val="00DD1CA0"/>
    <w:rsid w:val="00E53B41"/>
    <w:rsid w:val="00E6703F"/>
    <w:rsid w:val="00E82DB1"/>
    <w:rsid w:val="00EE73B3"/>
    <w:rsid w:val="00F839AE"/>
    <w:rsid w:val="00FB0D49"/>
    <w:rsid w:val="00FB3484"/>
    <w:rsid w:val="00FC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DCDA6"/>
  <w15:docId w15:val="{238EEAA8-D9F5-4A02-B0F0-CDE75E23E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8B2C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8B2C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8B2C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C76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8B2C76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B2C76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8B2C76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8B2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8B2C7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B2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B2C76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DD1CA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D1CA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D1CA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D1CA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D1CA0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semiHidden/>
    <w:unhideWhenUsed/>
    <w:rsid w:val="001950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195043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unhideWhenUsed/>
    <w:rsid w:val="00195043"/>
    <w:rPr>
      <w:vertAlign w:val="superscript"/>
    </w:rPr>
  </w:style>
  <w:style w:type="paragraph" w:styleId="Bezmezer">
    <w:name w:val="No Spacing"/>
    <w:uiPriority w:val="1"/>
    <w:qFormat/>
    <w:rsid w:val="00195043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754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54F86"/>
  </w:style>
  <w:style w:type="paragraph" w:styleId="Zpat">
    <w:name w:val="footer"/>
    <w:basedOn w:val="Normln"/>
    <w:link w:val="ZpatChar"/>
    <w:uiPriority w:val="99"/>
    <w:unhideWhenUsed/>
    <w:rsid w:val="00754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54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1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64751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97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1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17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13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57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3FB491-60FB-44AD-9600-1ADFA8917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7D9E1F7F</Template>
  <TotalTime>2</TotalTime>
  <Pages>4</Pages>
  <Words>1095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Satrapová Pavla</dc:creator>
  <cp:lastModifiedBy>Wagner Jan</cp:lastModifiedBy>
  <cp:revision>3</cp:revision>
  <dcterms:created xsi:type="dcterms:W3CDTF">2020-01-15T08:03:00Z</dcterms:created>
  <dcterms:modified xsi:type="dcterms:W3CDTF">2020-01-15T08:05:00Z</dcterms:modified>
</cp:coreProperties>
</file>